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0E042F" w:rsidTr="0079212F">
        <w:trPr>
          <w:trHeight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B1050B5697424BD096BD7C7DC3086DD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E042F" w:rsidRDefault="000E042F" w:rsidP="000E042F">
            <w:pPr>
              <w:ind w:left="-43"/>
              <w:jc w:val="center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7578FDB" wp14:editId="15367A5C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E042F" w:rsidRDefault="000E042F" w:rsidP="000E042F">
            <w:pPr>
              <w:ind w:left="-43"/>
              <w:jc w:val="right"/>
              <w:rPr>
                <w:noProof/>
              </w:rPr>
            </w:pPr>
          </w:p>
          <w:p w:rsidR="000E042F" w:rsidRDefault="000E042F" w:rsidP="000E042F">
            <w:pPr>
              <w:ind w:left="-43"/>
              <w:jc w:val="right"/>
              <w:rPr>
                <w:noProof/>
              </w:rPr>
            </w:pPr>
          </w:p>
          <w:p w:rsidR="000E042F" w:rsidRDefault="000E042F" w:rsidP="000E042F">
            <w:pPr>
              <w:ind w:left="-43"/>
              <w:jc w:val="right"/>
              <w:rPr>
                <w:noProof/>
              </w:rPr>
            </w:pPr>
          </w:p>
          <w:p w:rsidR="000E042F" w:rsidRDefault="000E042F" w:rsidP="000E042F">
            <w:pPr>
              <w:ind w:left="-43"/>
              <w:jc w:val="right"/>
              <w:rPr>
                <w:bCs/>
                <w:sz w:val="18"/>
              </w:rPr>
            </w:pPr>
          </w:p>
          <w:p w:rsidR="000E042F" w:rsidRDefault="000E042F" w:rsidP="000E042F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Россия</w:t>
            </w:r>
            <w:r>
              <w:rPr>
                <w:b/>
                <w:sz w:val="16"/>
                <w:szCs w:val="16"/>
              </w:rPr>
              <w:t xml:space="preserve">, 198097, Санкт-Петербург, ул. </w:t>
            </w:r>
            <w:proofErr w:type="spellStart"/>
            <w:r>
              <w:rPr>
                <w:b/>
                <w:sz w:val="16"/>
                <w:szCs w:val="16"/>
              </w:rPr>
              <w:t>Трефолева</w:t>
            </w:r>
            <w:proofErr w:type="spellEnd"/>
            <w:r>
              <w:rPr>
                <w:b/>
                <w:sz w:val="16"/>
                <w:szCs w:val="16"/>
              </w:rPr>
              <w:t>, 2БМ</w:t>
            </w:r>
          </w:p>
          <w:p w:rsidR="000E042F" w:rsidRDefault="000E042F" w:rsidP="000E042F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0E042F" w:rsidRDefault="000E042F" w:rsidP="000E042F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  <w:proofErr w:type="spellEnd"/>
          </w:p>
          <w:p w:rsidR="000E042F" w:rsidRDefault="000E042F" w:rsidP="000E042F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8" w:history="1"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www</w:t>
              </w:r>
              <w:r>
                <w:rPr>
                  <w:rStyle w:val="a9"/>
                  <w:b/>
                  <w:bCs/>
                  <w:sz w:val="16"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vzljot</w:t>
              </w:r>
              <w:proofErr w:type="spellEnd"/>
              <w:r>
                <w:rPr>
                  <w:rStyle w:val="a9"/>
                  <w:b/>
                  <w:bCs/>
                  <w:sz w:val="16"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ru</w:t>
              </w:r>
              <w:proofErr w:type="spellEnd"/>
            </w:hyperlink>
          </w:p>
        </w:tc>
      </w:tr>
      <w:tr w:rsidR="000E042F" w:rsidTr="007921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41EB701EF6644E2DA89E3EF3867043F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0E042F" w:rsidTr="007921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19F5A22D13674217AEB2D466047932D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0E042F" w:rsidTr="007921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2DD802C30474466F9ACB112032D3D7D4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0E042F" w:rsidTr="007921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154BCA7F65E143878A3C790D14AA44E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0E042F" w:rsidTr="007921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42F" w:rsidRDefault="000E042F" w:rsidP="000E042F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3BF857CE3B574982972CDA7D3080325E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0E042F" w:rsidTr="007921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42F" w:rsidRDefault="000E042F" w:rsidP="000E042F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85B33AED5C0A4F289B66DDCD4D4DDC9E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0E042F" w:rsidTr="007921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5AF9AE23D74B41B6A45F70082C6058C0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9212F" w:rsidTr="0079212F">
        <w:trPr>
          <w:trHeight w:hRule="exact" w:val="22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212F" w:rsidRDefault="0079212F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-6619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9212F" w:rsidRDefault="007921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7045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9212F" w:rsidRDefault="007921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1466081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9212F" w:rsidRDefault="007921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212F" w:rsidRDefault="007921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0E042F" w:rsidTr="007921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943B05B4A72E451E80A975013AEC1572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0E042F" w:rsidTr="0079212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d"/>
            </w:rPr>
            <w:id w:val="-1927876819"/>
            <w:placeholder>
              <w:docPart w:val="698E77D9F43649FEA775009AC13395BD"/>
            </w:placeholder>
          </w:sdtPr>
          <w:sdtEndPr>
            <w:rPr>
              <w:rStyle w:val="ad"/>
            </w:rPr>
          </w:sdtEndPr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0E042F" w:rsidRDefault="000E042F" w:rsidP="000E042F">
                <w:pPr>
                  <w:rPr>
                    <w:i/>
                    <w:sz w:val="20"/>
                    <w:szCs w:val="20"/>
                  </w:rPr>
                </w:pPr>
                <w:r>
                  <w:rPr>
                    <w:rStyle w:val="ad"/>
                  </w:rPr>
                  <w:t xml:space="preserve"> </w:t>
                </w:r>
                <w:sdt>
                  <w:sdtPr>
                    <w:rPr>
                      <w:rStyle w:val="ad"/>
                      <w:b w:val="0"/>
                      <w:sz w:val="16"/>
                      <w:szCs w:val="16"/>
                    </w:rPr>
                    <w:id w:val="-401136261"/>
                    <w:placeholder>
                      <w:docPart w:val="D918CE1D27EC4B6BB58B9B76B3F465B0"/>
                    </w:placeholder>
                    <w:showingPlcHdr/>
                    <w:text/>
                  </w:sdtPr>
                  <w:sdtEndPr>
                    <w:rPr>
                      <w:rStyle w:val="ad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042F" w:rsidRDefault="000E042F" w:rsidP="000E04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9212F" w:rsidTr="0079212F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d"/>
                </w:rPr>
                <w:id w:val="-482938730"/>
                <w:placeholder>
                  <w:docPart w:val="655DA7FF51E0470C97E3272E97548DC5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d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212F" w:rsidRDefault="007921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</w:tbl>
    <w:p w:rsidR="0079212F" w:rsidRDefault="0079212F" w:rsidP="0079212F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79212F" w:rsidTr="0079212F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615F8700B1ED44C29CA9EBBF982DDF67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9212F" w:rsidRDefault="0079212F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79212F" w:rsidRDefault="0079212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340DE717FD5147F1A9E9A2155B47D253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79212F" w:rsidRDefault="0079212F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79212F" w:rsidTr="0079212F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9212F" w:rsidRDefault="0079212F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9212F" w:rsidRDefault="007921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F0B37EDFD12F424DBD26C4D8C210C832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sz w:val="18"/>
                <w:szCs w:val="18"/>
                <w:lang w:val="en-US"/>
              </w:rPr>
            </w:pPr>
          </w:p>
        </w:tc>
      </w:tr>
      <w:tr w:rsidR="0079212F" w:rsidTr="0079212F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79212F" w:rsidRDefault="0079212F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9212F" w:rsidRDefault="0079212F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212F" w:rsidRDefault="0079212F">
            <w:pPr>
              <w:rPr>
                <w:sz w:val="2"/>
                <w:szCs w:val="2"/>
              </w:rPr>
            </w:pPr>
          </w:p>
        </w:tc>
      </w:tr>
    </w:tbl>
    <w:p w:rsidR="0079212F" w:rsidRDefault="0079212F" w:rsidP="0079212F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79212F" w:rsidTr="007921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12F" w:rsidRDefault="0079212F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25D15395D9904A2DBC359FEAB1D73E7D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9212F" w:rsidRDefault="007921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79212F" w:rsidTr="007921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212F" w:rsidRDefault="0079212F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EF2782888B5A42419A977CCAC3B98CCC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9212F" w:rsidRDefault="007921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79212F" w:rsidTr="007921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212F" w:rsidRDefault="0079212F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8A088BCEDF2042ABAFBD1FC3231404C7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9212F" w:rsidRDefault="007921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4D38D0" w:rsidRPr="008A1215" w:rsidRDefault="004D38D0" w:rsidP="004D38D0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/>
      </w:r>
      <w:r>
        <w:rPr>
          <w:sz w:val="8"/>
          <w:szCs w:val="8"/>
        </w:rPr>
        <w:br/>
      </w:r>
      <w:r w:rsidRPr="00745011">
        <w:rPr>
          <w:rFonts w:ascii="Arial" w:hAnsi="Arial" w:cs="Arial"/>
          <w:sz w:val="24"/>
          <w:szCs w:val="28"/>
        </w:rPr>
        <w:t>Расх</w:t>
      </w:r>
      <w:r>
        <w:rPr>
          <w:rFonts w:ascii="Arial" w:hAnsi="Arial" w:cs="Arial"/>
          <w:sz w:val="24"/>
          <w:szCs w:val="28"/>
        </w:rPr>
        <w:t>одомер-счетчик электромагнитный ВЗЛЕТ ТЭР исполнения ОС</w:t>
      </w:r>
      <w:r w:rsidRPr="00745011">
        <w:rPr>
          <w:rFonts w:ascii="Arial" w:hAnsi="Arial" w:cs="Arial"/>
          <w:sz w:val="24"/>
          <w:szCs w:val="28"/>
        </w:rPr>
        <w:t xml:space="preserve"> Ех, </w:t>
      </w:r>
      <w:r>
        <w:rPr>
          <w:rFonts w:ascii="Arial" w:hAnsi="Arial" w:cs="Arial"/>
          <w:sz w:val="24"/>
          <w:szCs w:val="28"/>
        </w:rPr>
        <w:t>О</w:t>
      </w:r>
      <w:r w:rsidRPr="00745011">
        <w:rPr>
          <w:rFonts w:ascii="Arial" w:hAnsi="Arial" w:cs="Arial"/>
          <w:sz w:val="24"/>
          <w:szCs w:val="28"/>
        </w:rPr>
        <w:t>Ф Ех</w:t>
      </w:r>
      <w:r w:rsidRPr="00745011">
        <w:rPr>
          <w:rFonts w:ascii="Arial" w:hAnsi="Arial" w:cs="Arial"/>
          <w:sz w:val="20"/>
        </w:rPr>
        <w:t xml:space="preserve"> (</w:t>
      </w:r>
      <w:r>
        <w:rPr>
          <w:rFonts w:ascii="Arial" w:hAnsi="Arial" w:cs="Arial"/>
          <w:sz w:val="20"/>
        </w:rPr>
        <w:t>общепромышленные</w:t>
      </w:r>
      <w:r w:rsidRPr="00745011">
        <w:rPr>
          <w:rFonts w:ascii="Arial" w:hAnsi="Arial" w:cs="Arial"/>
          <w:sz w:val="20"/>
        </w:rPr>
        <w:t>, взрывозащищенные)</w:t>
      </w:r>
      <w:r>
        <w:rPr>
          <w:rFonts w:ascii="Arial" w:hAnsi="Arial" w:cs="Arial"/>
          <w:sz w:val="24"/>
          <w:szCs w:val="28"/>
        </w:rPr>
        <w:br/>
      </w:r>
    </w:p>
    <w:tbl>
      <w:tblPr>
        <w:tblW w:w="7405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</w:tblGrid>
      <w:tr w:rsidR="0079212F" w:rsidTr="0079212F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79212F" w:rsidRDefault="0079212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placeholder>
              <w:docPart w:val="6A6850B1C9C342F7BBEBEBE54647779D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9212F" w:rsidRDefault="0079212F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4756CB" w:rsidRPr="00575A13" w:rsidRDefault="0005373F" w:rsidP="00274E3E">
      <w:pPr>
        <w:rPr>
          <w:b/>
          <w:i/>
          <w:sz w:val="8"/>
          <w:szCs w:val="8"/>
        </w:rPr>
      </w:pPr>
      <w:r w:rsidRPr="00575A13">
        <w:rPr>
          <w:i/>
          <w:sz w:val="18"/>
          <w:szCs w:val="18"/>
        </w:rPr>
        <w:t>исполнение</w:t>
      </w:r>
    </w:p>
    <w:tbl>
      <w:tblPr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38"/>
        <w:gridCol w:w="203"/>
        <w:gridCol w:w="430"/>
        <w:gridCol w:w="209"/>
        <w:gridCol w:w="420"/>
        <w:gridCol w:w="208"/>
        <w:gridCol w:w="440"/>
        <w:gridCol w:w="209"/>
        <w:gridCol w:w="443"/>
        <w:gridCol w:w="209"/>
        <w:gridCol w:w="443"/>
        <w:gridCol w:w="209"/>
        <w:gridCol w:w="444"/>
        <w:gridCol w:w="210"/>
        <w:gridCol w:w="440"/>
        <w:gridCol w:w="209"/>
        <w:gridCol w:w="440"/>
        <w:gridCol w:w="270"/>
        <w:gridCol w:w="445"/>
        <w:gridCol w:w="209"/>
        <w:gridCol w:w="551"/>
        <w:gridCol w:w="209"/>
        <w:gridCol w:w="519"/>
        <w:gridCol w:w="210"/>
        <w:gridCol w:w="516"/>
        <w:gridCol w:w="349"/>
        <w:gridCol w:w="674"/>
      </w:tblGrid>
      <w:tr w:rsidR="0021043C" w:rsidRPr="00F140F4" w:rsidTr="008542EB">
        <w:trPr>
          <w:trHeight w:val="203"/>
        </w:trPr>
        <w:tc>
          <w:tcPr>
            <w:tcW w:w="1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sdt>
            <w:sdtPr>
              <w:rPr>
                <w:b/>
                <w:sz w:val="16"/>
                <w:szCs w:val="16"/>
              </w:rPr>
              <w:id w:val="-1891023562"/>
              <w:placeholder>
                <w:docPart w:val="26CF2C35F1294E958651D182F2FCDBD5"/>
              </w:placeholder>
              <w:dropDownList>
                <w:listItem w:displayText="_________" w:value="_________"/>
                <w:listItem w:displayText="ОС Ех-010" w:value="ОС Ех-010"/>
                <w:listItem w:displayText="ОС Ех-015" w:value="ОС Ех-015"/>
                <w:listItem w:displayText="ОФ Ех-015" w:value="ОФ Ех-015"/>
                <w:listItem w:displayText="ОФ Ех-020" w:value="ОФ Ех-020"/>
                <w:listItem w:displayText="ОФ Ех-025" w:value="ОФ Ех-025"/>
                <w:listItem w:displayText="ОФ Ех-032" w:value="ОФ Ех-032"/>
                <w:listItem w:displayText="ОФ Ех-040" w:value="ОФ Ех-040"/>
                <w:listItem w:displayText="ОФ Ех-050" w:value="ОФ Ех-050"/>
                <w:listItem w:displayText="ОФ Ех-065" w:value="ОФ Ех-065"/>
                <w:listItem w:displayText="ОФ Ех-080" w:value="ОФ Ех-080"/>
                <w:listItem w:displayText="ОФ Ех-100" w:value="ОФ Ех-100"/>
                <w:listItem w:displayText="ОФ Ех-125" w:value="ОФ Ех-125"/>
                <w:listItem w:displayText="ОФ Ех-150" w:value="ОФ Ех-150"/>
                <w:listItem w:displayText="ОФ Ех-200" w:value="ОФ Ех-200"/>
                <w:listItem w:displayText="ОФ Ех-300" w:value="ОФ Ех-300"/>
              </w:dropDownList>
            </w:sdtPr>
            <w:sdtEndPr/>
            <w:sdtContent>
              <w:p w:rsidR="00613E59" w:rsidRPr="00F140F4" w:rsidRDefault="0079212F" w:rsidP="0079212F">
                <w:pPr>
                  <w:ind w:left="57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_________</w:t>
                </w:r>
              </w:p>
            </w:sdtContent>
          </w:sdt>
        </w:tc>
        <w:tc>
          <w:tcPr>
            <w:tcW w:w="19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613E59" w:rsidRPr="00F140F4" w:rsidRDefault="00613E59" w:rsidP="00274E3E">
            <w:pPr>
              <w:ind w:left="57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E59" w:rsidRPr="00F140F4" w:rsidRDefault="00613E59" w:rsidP="000E042F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2</w:t>
            </w:r>
            <w:sdt>
              <w:sdtPr>
                <w:rPr>
                  <w:sz w:val="18"/>
                  <w:szCs w:val="18"/>
                </w:rPr>
                <w:id w:val="-1637946600"/>
                <w:placeholder>
                  <w:docPart w:val="79E97A3CC3C14DB589355807A4D3090F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B46C2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613E59" w:rsidRPr="00F140F4" w:rsidRDefault="00613E59" w:rsidP="00274E3E">
            <w:pPr>
              <w:ind w:left="57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3E59" w:rsidRPr="00F140F4" w:rsidRDefault="00613E59" w:rsidP="000E042F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4</w:t>
            </w:r>
            <w:sdt>
              <w:sdtPr>
                <w:rPr>
                  <w:sz w:val="18"/>
                  <w:szCs w:val="18"/>
                </w:rPr>
                <w:id w:val="2046557904"/>
                <w:placeholder>
                  <w:docPart w:val="8018B0CC3E744C5E8C85BEFF1CF7533B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264B60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613E59" w:rsidRPr="00B0108C" w:rsidRDefault="00613E59" w:rsidP="008542EB">
            <w:pPr>
              <w:ind w:left="57"/>
              <w:rPr>
                <w:b/>
                <w:sz w:val="16"/>
                <w:szCs w:val="16"/>
              </w:rPr>
            </w:pPr>
            <w:r w:rsidRPr="00B0108C">
              <w:rPr>
                <w:b/>
                <w:sz w:val="16"/>
                <w:szCs w:val="16"/>
              </w:rPr>
              <w:t>5</w:t>
            </w:r>
            <w:r w:rsidR="008542EB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613E59" w:rsidRPr="00F140F4" w:rsidRDefault="00613E59" w:rsidP="00274E3E">
            <w:pPr>
              <w:ind w:left="57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61</w:t>
            </w:r>
          </w:p>
        </w:tc>
        <w:tc>
          <w:tcPr>
            <w:tcW w:w="20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E59" w:rsidRPr="00F140F4" w:rsidRDefault="00613E59" w:rsidP="000E042F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7</w:t>
            </w:r>
            <w:sdt>
              <w:sdtPr>
                <w:rPr>
                  <w:sz w:val="18"/>
                  <w:szCs w:val="18"/>
                </w:rPr>
                <w:id w:val="957224799"/>
                <w:placeholder>
                  <w:docPart w:val="D2A1584B1AE74119B04B08BE0859730A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B46C2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E59" w:rsidRPr="00F140F4" w:rsidRDefault="00613E59" w:rsidP="000E042F">
            <w:pPr>
              <w:ind w:left="57"/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8</w:t>
            </w:r>
            <w:sdt>
              <w:sdtPr>
                <w:rPr>
                  <w:sz w:val="18"/>
                  <w:szCs w:val="18"/>
                </w:rPr>
                <w:id w:val="-1988005746"/>
                <w:placeholder>
                  <w:docPart w:val="0F9BC065045444DB826BDB1012192AA5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4B46C2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6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613E59" w:rsidRPr="004B46C2" w:rsidRDefault="00613E59" w:rsidP="00274E3E">
            <w:pPr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9</w:t>
            </w:r>
            <w:r w:rsidRPr="004B46C2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613E59" w:rsidRPr="00F140F4" w:rsidRDefault="00613E59" w:rsidP="00274E3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ПР</w:t>
            </w:r>
            <w:r w:rsidR="00BD1E25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613E59" w:rsidRPr="00F140F4" w:rsidRDefault="00613E59" w:rsidP="00274E3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Б1</w:t>
            </w:r>
          </w:p>
        </w:tc>
        <w:tc>
          <w:tcPr>
            <w:tcW w:w="20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jc w:val="center"/>
              <w:rPr>
                <w:b/>
                <w:sz w:val="16"/>
                <w:szCs w:val="16"/>
              </w:rPr>
            </w:pPr>
            <w:r w:rsidRPr="00F140F4">
              <w:rPr>
                <w:b/>
                <w:sz w:val="16"/>
                <w:szCs w:val="16"/>
              </w:rPr>
              <w:t>–</w:t>
            </w:r>
          </w:p>
        </w:tc>
        <w:tc>
          <w:tcPr>
            <w:tcW w:w="5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E59" w:rsidRPr="00F140F4" w:rsidRDefault="00613E59" w:rsidP="000E042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</w:t>
            </w:r>
            <w:sdt>
              <w:sdtPr>
                <w:rPr>
                  <w:sz w:val="18"/>
                  <w:szCs w:val="18"/>
                </w:rPr>
                <w:id w:val="-2094472863"/>
                <w:placeholder>
                  <w:docPart w:val="A99D21417D4A47F8A929B7E39456FDE7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4B46C2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3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13E59" w:rsidRPr="00F140F4" w:rsidRDefault="00613E59" w:rsidP="00274E3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3E59" w:rsidRPr="00F140F4" w:rsidRDefault="00613E59" w:rsidP="000E042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ПФ</w:t>
            </w:r>
            <w:sdt>
              <w:sdtPr>
                <w:rPr>
                  <w:sz w:val="18"/>
                  <w:szCs w:val="18"/>
                </w:rPr>
                <w:id w:val="1022052240"/>
                <w:placeholder>
                  <w:docPart w:val="6B8C55F7258641F4A4E142EED3805943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/>
              <w:sdtContent>
                <w:r w:rsidR="004B46C2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</w:tr>
    </w:tbl>
    <w:p w:rsidR="00C60089" w:rsidRPr="009D4DEF" w:rsidRDefault="00EC20B0" w:rsidP="00274E3E">
      <w:pPr>
        <w:rPr>
          <w:b/>
          <w:i/>
          <w:sz w:val="8"/>
          <w:szCs w:val="16"/>
        </w:rPr>
      </w:pPr>
      <w:r>
        <w:rPr>
          <w:b/>
          <w:i/>
          <w:sz w:val="8"/>
          <w:szCs w:val="16"/>
        </w:rPr>
        <w:br/>
      </w:r>
    </w:p>
    <w:tbl>
      <w:tblPr>
        <w:tblW w:w="4942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317"/>
        <w:gridCol w:w="3041"/>
        <w:gridCol w:w="2656"/>
        <w:gridCol w:w="2618"/>
      </w:tblGrid>
      <w:tr w:rsidR="0079212F" w:rsidRPr="00EF4F4D" w:rsidTr="00F71DFE">
        <w:trPr>
          <w:trHeight w:hRule="exact" w:val="227"/>
          <w:jc w:val="center"/>
        </w:trPr>
        <w:tc>
          <w:tcPr>
            <w:tcW w:w="1090" w:type="pct"/>
            <w:tcBorders>
              <w:right w:val="single" w:sz="12" w:space="0" w:color="auto"/>
            </w:tcBorders>
            <w:vAlign w:val="center"/>
          </w:tcPr>
          <w:p w:rsidR="0079212F" w:rsidRDefault="0079212F" w:rsidP="0079212F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измеряемая жидкость</w:t>
            </w:r>
          </w:p>
        </w:tc>
        <w:tc>
          <w:tcPr>
            <w:tcW w:w="14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d"/>
              </w:rPr>
              <w:id w:val="792171122"/>
              <w:placeholder>
                <w:docPart w:val="A2712C46BF2B41BDBC1919BCC42298DA"/>
              </w:placeholder>
              <w:showingPlcHdr/>
              <w:text/>
            </w:sdtPr>
            <w:sdtEndPr>
              <w:rPr>
                <w:rStyle w:val="ad"/>
              </w:rPr>
            </w:sdtEndPr>
            <w:sdtContent>
              <w:p w:rsidR="0079212F" w:rsidRDefault="0079212F" w:rsidP="0079212F">
                <w:pPr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79212F" w:rsidRDefault="0079212F" w:rsidP="0079212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49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9212F" w:rsidRDefault="0079212F" w:rsidP="0079212F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концентрация, %</w:t>
            </w:r>
          </w:p>
        </w:tc>
        <w:tc>
          <w:tcPr>
            <w:tcW w:w="123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d"/>
              </w:rPr>
              <w:id w:val="1987198854"/>
              <w:placeholder>
                <w:docPart w:val="33A3F6F11A604C56BEA5A803025D736F"/>
              </w:placeholder>
              <w:showingPlcHdr/>
              <w:text/>
            </w:sdtPr>
            <w:sdtEndPr>
              <w:rPr>
                <w:rStyle w:val="ad"/>
              </w:rPr>
            </w:sdtEndPr>
            <w:sdtContent>
              <w:p w:rsidR="0079212F" w:rsidRDefault="0079212F" w:rsidP="0079212F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79212F" w:rsidRDefault="0079212F" w:rsidP="0079212F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602A8" w:rsidRPr="00EF4F4D" w:rsidTr="00F71DFE">
        <w:trPr>
          <w:trHeight w:hRule="exact" w:val="57"/>
          <w:jc w:val="center"/>
        </w:trPr>
        <w:tc>
          <w:tcPr>
            <w:tcW w:w="5000" w:type="pct"/>
            <w:gridSpan w:val="4"/>
            <w:vAlign w:val="center"/>
          </w:tcPr>
          <w:p w:rsidR="00C602A8" w:rsidRPr="00EF4F4D" w:rsidRDefault="00C602A8" w:rsidP="00274E3E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C602A8" w:rsidRPr="00EC20B0" w:rsidRDefault="004D38D0" w:rsidP="00274E3E">
      <w:pPr>
        <w:rPr>
          <w:b/>
          <w:i/>
          <w:sz w:val="8"/>
          <w:szCs w:val="20"/>
        </w:rPr>
      </w:pPr>
      <w:r>
        <w:rPr>
          <w:b/>
          <w:i/>
          <w:sz w:val="20"/>
          <w:szCs w:val="20"/>
        </w:rPr>
        <w:br/>
      </w:r>
      <w:r w:rsidR="00C602A8">
        <w:rPr>
          <w:b/>
          <w:i/>
          <w:sz w:val="20"/>
          <w:szCs w:val="20"/>
        </w:rPr>
        <w:t>Исполнения</w:t>
      </w:r>
      <w:r w:rsidR="00C602A8" w:rsidRPr="00C60089">
        <w:rPr>
          <w:b/>
          <w:i/>
          <w:sz w:val="20"/>
          <w:szCs w:val="20"/>
        </w:rPr>
        <w:t xml:space="preserve"> расходомера</w:t>
      </w:r>
      <w:r w:rsidR="00C602A8">
        <w:rPr>
          <w:b/>
          <w:i/>
          <w:sz w:val="20"/>
          <w:szCs w:val="20"/>
        </w:rPr>
        <w:t>:</w:t>
      </w:r>
      <w:r w:rsidR="00EC20B0">
        <w:rPr>
          <w:b/>
          <w:i/>
          <w:sz w:val="20"/>
          <w:szCs w:val="20"/>
        </w:rPr>
        <w:br/>
      </w:r>
    </w:p>
    <w:tbl>
      <w:tblPr>
        <w:tblW w:w="10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129"/>
        <w:gridCol w:w="3414"/>
        <w:gridCol w:w="360"/>
        <w:gridCol w:w="1520"/>
        <w:gridCol w:w="3700"/>
        <w:gridCol w:w="360"/>
      </w:tblGrid>
      <w:tr w:rsidR="00C602A8" w:rsidRPr="00EF4F4D" w:rsidTr="0021043C">
        <w:trPr>
          <w:trHeight w:hRule="exact" w:val="198"/>
          <w:jc w:val="center"/>
        </w:trPr>
        <w:tc>
          <w:tcPr>
            <w:tcW w:w="1129" w:type="dxa"/>
          </w:tcPr>
          <w:p w:rsidR="00C602A8" w:rsidRPr="00EF4F4D" w:rsidRDefault="0021043C" w:rsidP="002104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ОС </w:t>
            </w:r>
            <w:r w:rsidR="00C602A8">
              <w:rPr>
                <w:b/>
                <w:sz w:val="16"/>
                <w:szCs w:val="16"/>
              </w:rPr>
              <w:t>Ех</w:t>
            </w:r>
            <w:r w:rsidR="00C602A8" w:rsidRPr="00EF4F4D">
              <w:rPr>
                <w:b/>
                <w:sz w:val="16"/>
                <w:szCs w:val="16"/>
              </w:rPr>
              <w:t>-010</w:t>
            </w:r>
          </w:p>
        </w:tc>
        <w:tc>
          <w:tcPr>
            <w:tcW w:w="3414" w:type="dxa"/>
            <w:tcBorders>
              <w:right w:val="single" w:sz="12" w:space="0" w:color="auto"/>
            </w:tcBorders>
          </w:tcPr>
          <w:p w:rsidR="00C602A8" w:rsidRPr="00EF4F4D" w:rsidRDefault="00C602A8" w:rsidP="00274E3E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-1791882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C602A8" w:rsidRPr="00A65A37" w:rsidRDefault="00B0108C" w:rsidP="00274E3E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C602A8" w:rsidRPr="00EF4F4D" w:rsidRDefault="0021043C" w:rsidP="00274E3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ОФ </w:t>
            </w:r>
            <w:r w:rsidR="00C602A8">
              <w:rPr>
                <w:b/>
                <w:sz w:val="16"/>
                <w:szCs w:val="16"/>
              </w:rPr>
              <w:t>Ех</w:t>
            </w:r>
            <w:r w:rsidR="00C602A8" w:rsidRPr="00EF4F4D">
              <w:rPr>
                <w:b/>
                <w:sz w:val="16"/>
                <w:szCs w:val="16"/>
              </w:rPr>
              <w:t>-0</w:t>
            </w:r>
            <w:r w:rsidR="00C602A8"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C602A8" w:rsidRPr="00EF4F4D" w:rsidRDefault="00C602A8" w:rsidP="00274E3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 w:rsidRPr="004D38D0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65</w:t>
            </w:r>
          </w:p>
        </w:tc>
        <w:sdt>
          <w:sdtPr>
            <w:rPr>
              <w:sz w:val="16"/>
              <w:szCs w:val="16"/>
            </w:rPr>
            <w:id w:val="323173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C602A8" w:rsidRPr="00A65A37" w:rsidRDefault="00B0108C" w:rsidP="00274E3E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C602A8" w:rsidRPr="00EF4F4D" w:rsidTr="0021043C">
        <w:trPr>
          <w:trHeight w:hRule="exact" w:val="198"/>
          <w:jc w:val="center"/>
        </w:trPr>
        <w:tc>
          <w:tcPr>
            <w:tcW w:w="1129" w:type="dxa"/>
          </w:tcPr>
          <w:p w:rsidR="00C602A8" w:rsidRPr="00EF4F4D" w:rsidRDefault="0021043C" w:rsidP="002104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ОС </w:t>
            </w:r>
            <w:r w:rsidR="00C602A8">
              <w:rPr>
                <w:b/>
                <w:sz w:val="16"/>
                <w:szCs w:val="16"/>
              </w:rPr>
              <w:t>Ех</w:t>
            </w:r>
            <w:r w:rsidR="00C602A8" w:rsidRPr="00EF4F4D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3414" w:type="dxa"/>
            <w:tcBorders>
              <w:right w:val="single" w:sz="12" w:space="0" w:color="auto"/>
            </w:tcBorders>
          </w:tcPr>
          <w:p w:rsidR="00C602A8" w:rsidRPr="00EF4F4D" w:rsidRDefault="00C602A8" w:rsidP="00274E3E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-1912382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C602A8" w:rsidRPr="00A65A37" w:rsidRDefault="00B0108C" w:rsidP="00274E3E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C602A8" w:rsidRPr="00EF4F4D" w:rsidRDefault="0021043C" w:rsidP="00274E3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ОФ </w:t>
            </w:r>
            <w:r w:rsidR="00C602A8">
              <w:rPr>
                <w:b/>
                <w:sz w:val="16"/>
                <w:szCs w:val="16"/>
              </w:rPr>
              <w:t>Ех</w:t>
            </w:r>
            <w:r w:rsidR="00C602A8" w:rsidRPr="00EF4F4D">
              <w:rPr>
                <w:b/>
                <w:sz w:val="16"/>
                <w:szCs w:val="16"/>
              </w:rPr>
              <w:t>-0</w:t>
            </w:r>
            <w:r w:rsidR="00C602A8">
              <w:rPr>
                <w:b/>
                <w:sz w:val="16"/>
                <w:szCs w:val="16"/>
              </w:rPr>
              <w:t>80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C602A8" w:rsidRPr="00EF4F4D" w:rsidRDefault="00C602A8" w:rsidP="00274E3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 w:rsidRPr="004D38D0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80</w:t>
            </w:r>
          </w:p>
        </w:tc>
        <w:sdt>
          <w:sdtPr>
            <w:rPr>
              <w:sz w:val="16"/>
              <w:szCs w:val="16"/>
            </w:rPr>
            <w:id w:val="-1672633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C602A8" w:rsidRPr="00A65A37" w:rsidRDefault="00B0108C" w:rsidP="00274E3E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21043C" w:rsidRPr="00EF4F4D" w:rsidTr="0021043C">
        <w:trPr>
          <w:trHeight w:hRule="exact" w:val="198"/>
          <w:jc w:val="center"/>
        </w:trPr>
        <w:tc>
          <w:tcPr>
            <w:tcW w:w="1129" w:type="dxa"/>
          </w:tcPr>
          <w:p w:rsidR="0021043C" w:rsidRPr="00EF4F4D" w:rsidRDefault="0021043C" w:rsidP="002104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-0</w:t>
            </w:r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3414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15</w:t>
            </w:r>
          </w:p>
        </w:tc>
        <w:sdt>
          <w:sdtPr>
            <w:rPr>
              <w:sz w:val="16"/>
              <w:szCs w:val="16"/>
            </w:rPr>
            <w:id w:val="-1934043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1043C" w:rsidRPr="00EF4F4D" w:rsidRDefault="0021043C" w:rsidP="002104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100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10</w:t>
            </w:r>
            <w:r w:rsidRPr="00EF4F4D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-240409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21043C" w:rsidRPr="00EF4F4D" w:rsidTr="0021043C">
        <w:trPr>
          <w:trHeight w:hRule="exact" w:val="198"/>
          <w:jc w:val="center"/>
        </w:trPr>
        <w:tc>
          <w:tcPr>
            <w:tcW w:w="1129" w:type="dxa"/>
          </w:tcPr>
          <w:p w:rsidR="0021043C" w:rsidRPr="00EF4F4D" w:rsidRDefault="0021043C" w:rsidP="002104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-020</w:t>
            </w:r>
          </w:p>
        </w:tc>
        <w:tc>
          <w:tcPr>
            <w:tcW w:w="3414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2064360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1043C" w:rsidRPr="00EF4F4D" w:rsidRDefault="0021043C" w:rsidP="002104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125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125</w:t>
            </w:r>
          </w:p>
        </w:tc>
        <w:sdt>
          <w:sdtPr>
            <w:rPr>
              <w:sz w:val="16"/>
              <w:szCs w:val="16"/>
            </w:rPr>
            <w:id w:val="610479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21043C" w:rsidRPr="00EF4F4D" w:rsidTr="0021043C">
        <w:trPr>
          <w:trHeight w:hRule="exact" w:val="198"/>
          <w:jc w:val="center"/>
        </w:trPr>
        <w:tc>
          <w:tcPr>
            <w:tcW w:w="1129" w:type="dxa"/>
          </w:tcPr>
          <w:p w:rsidR="0021043C" w:rsidRPr="00EF4F4D" w:rsidRDefault="0021043C" w:rsidP="002104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-025</w:t>
            </w:r>
          </w:p>
        </w:tc>
        <w:tc>
          <w:tcPr>
            <w:tcW w:w="3414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-158013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1043C" w:rsidRPr="00EF4F4D" w:rsidRDefault="0021043C" w:rsidP="002104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-1</w:t>
            </w:r>
            <w:r>
              <w:rPr>
                <w:b/>
                <w:sz w:val="16"/>
                <w:szCs w:val="16"/>
              </w:rPr>
              <w:t>5</w:t>
            </w:r>
            <w:r w:rsidRPr="00EF4F4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1</w:t>
            </w:r>
            <w:r>
              <w:rPr>
                <w:sz w:val="16"/>
                <w:szCs w:val="16"/>
              </w:rPr>
              <w:t>5</w:t>
            </w:r>
            <w:r w:rsidRPr="00EF4F4D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-2147356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21043C" w:rsidRPr="00EF4F4D" w:rsidTr="0021043C">
        <w:trPr>
          <w:trHeight w:hRule="exact" w:val="198"/>
          <w:jc w:val="center"/>
        </w:trPr>
        <w:tc>
          <w:tcPr>
            <w:tcW w:w="1129" w:type="dxa"/>
          </w:tcPr>
          <w:p w:rsidR="0021043C" w:rsidRDefault="0021043C" w:rsidP="002104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-032</w:t>
            </w:r>
          </w:p>
        </w:tc>
        <w:tc>
          <w:tcPr>
            <w:tcW w:w="3414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1782529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1043C" w:rsidRDefault="0021043C" w:rsidP="002104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20</w:t>
            </w:r>
            <w:r w:rsidRPr="00EF4F4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20</w:t>
            </w:r>
            <w:r w:rsidRPr="00EF4F4D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-437371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21043C" w:rsidRPr="00EF4F4D" w:rsidTr="0021043C">
        <w:trPr>
          <w:trHeight w:hRule="exact" w:val="198"/>
          <w:jc w:val="center"/>
        </w:trPr>
        <w:tc>
          <w:tcPr>
            <w:tcW w:w="1129" w:type="dxa"/>
          </w:tcPr>
          <w:p w:rsidR="0021043C" w:rsidRPr="00EF4F4D" w:rsidRDefault="0021043C" w:rsidP="002104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-040</w:t>
            </w:r>
          </w:p>
        </w:tc>
        <w:tc>
          <w:tcPr>
            <w:tcW w:w="3414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-727463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20" w:type="dxa"/>
            <w:tcBorders>
              <w:left w:val="single" w:sz="12" w:space="0" w:color="auto"/>
            </w:tcBorders>
            <w:vAlign w:val="center"/>
          </w:tcPr>
          <w:p w:rsidR="0021043C" w:rsidRDefault="0021043C" w:rsidP="002104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30</w:t>
            </w:r>
            <w:r w:rsidRPr="00EF4F4D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700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30</w:t>
            </w:r>
            <w:r w:rsidRPr="00EF4F4D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388075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21043C" w:rsidRPr="00EF4F4D" w:rsidTr="0021043C">
        <w:trPr>
          <w:trHeight w:hRule="exact" w:val="198"/>
          <w:jc w:val="center"/>
        </w:trPr>
        <w:tc>
          <w:tcPr>
            <w:tcW w:w="1129" w:type="dxa"/>
            <w:vAlign w:val="center"/>
          </w:tcPr>
          <w:p w:rsidR="0021043C" w:rsidRPr="00EF4F4D" w:rsidRDefault="0021043C" w:rsidP="0021043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 Ех</w:t>
            </w:r>
            <w:r w:rsidRPr="00EF4F4D">
              <w:rPr>
                <w:b/>
                <w:sz w:val="16"/>
                <w:szCs w:val="16"/>
              </w:rPr>
              <w:t>-0</w:t>
            </w:r>
            <w:r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3414" w:type="dxa"/>
            <w:tcBorders>
              <w:right w:val="single" w:sz="12" w:space="0" w:color="auto"/>
            </w:tcBorders>
          </w:tcPr>
          <w:p w:rsidR="0021043C" w:rsidRPr="00EF4F4D" w:rsidRDefault="0021043C" w:rsidP="0021043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фланцованный</w:t>
            </w:r>
            <w:r w:rsidRPr="00EF4F4D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EF4F4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50</w:t>
            </w:r>
          </w:p>
        </w:tc>
        <w:sdt>
          <w:sdtPr>
            <w:rPr>
              <w:sz w:val="16"/>
              <w:szCs w:val="16"/>
            </w:rPr>
            <w:id w:val="646327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21043C" w:rsidRPr="00A65A37" w:rsidRDefault="0021043C" w:rsidP="0021043C">
                <w:pPr>
                  <w:ind w:right="-6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580" w:type="dxa"/>
            <w:gridSpan w:val="3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21043C" w:rsidRPr="00EF4F4D" w:rsidRDefault="0021043C" w:rsidP="0021043C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02A8" w:rsidRPr="00A65A37" w:rsidRDefault="004D38D0" w:rsidP="00274E3E">
      <w:pPr>
        <w:rPr>
          <w:sz w:val="8"/>
          <w:szCs w:val="8"/>
        </w:rPr>
      </w:pPr>
      <w:r>
        <w:rPr>
          <w:sz w:val="8"/>
          <w:szCs w:val="8"/>
        </w:rPr>
        <w:br/>
      </w:r>
      <w:r>
        <w:rPr>
          <w:b/>
          <w:i/>
          <w:sz w:val="20"/>
          <w:szCs w:val="20"/>
        </w:rPr>
        <w:t>Исполнение</w:t>
      </w:r>
      <w:r w:rsidRPr="00C60089">
        <w:rPr>
          <w:b/>
          <w:i/>
          <w:sz w:val="20"/>
          <w:szCs w:val="20"/>
        </w:rPr>
        <w:t xml:space="preserve"> расходомер</w:t>
      </w:r>
      <w:r>
        <w:rPr>
          <w:b/>
          <w:i/>
          <w:sz w:val="20"/>
          <w:szCs w:val="20"/>
        </w:rPr>
        <w:t>а:</w:t>
      </w:r>
      <w:r w:rsidR="00EC20B0">
        <w:rPr>
          <w:b/>
          <w:i/>
          <w:sz w:val="20"/>
          <w:szCs w:val="20"/>
        </w:rPr>
        <w:br/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99"/>
        <w:gridCol w:w="354"/>
        <w:gridCol w:w="2050"/>
        <w:gridCol w:w="327"/>
        <w:gridCol w:w="2553"/>
        <w:gridCol w:w="425"/>
        <w:gridCol w:w="2552"/>
        <w:gridCol w:w="425"/>
      </w:tblGrid>
      <w:tr w:rsidR="008542EB" w:rsidRPr="00EF4F4D" w:rsidTr="00264B60">
        <w:trPr>
          <w:trHeight w:val="198"/>
          <w:jc w:val="center"/>
        </w:trPr>
        <w:tc>
          <w:tcPr>
            <w:tcW w:w="17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BF28A5" w:rsidRDefault="008542EB" w:rsidP="008542E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Тип защиты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-1</w:t>
            </w: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CE53D2" w:rsidRDefault="008542EB" w:rsidP="008542EB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IP67</w:t>
            </w:r>
          </w:p>
        </w:tc>
        <w:tc>
          <w:tcPr>
            <w:tcW w:w="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8542EB" w:rsidRPr="00E76620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Поворот</w:t>
            </w:r>
            <w:r w:rsidRPr="00EF4F4D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EF4F4D">
              <w:rPr>
                <w:b/>
                <w:sz w:val="16"/>
                <w:szCs w:val="16"/>
              </w:rPr>
              <w:t>электронного блока</w:t>
            </w:r>
            <w:r w:rsidRPr="00EF4F4D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8564CC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sz w:val="16"/>
              <w:szCs w:val="16"/>
            </w:rPr>
            <w:id w:val="1513333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F4F4D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542EB" w:rsidRPr="00EF4F4D" w:rsidTr="00264B60">
        <w:trPr>
          <w:trHeight w:val="198"/>
          <w:jc w:val="center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Давление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526D69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 МПа</w:t>
            </w:r>
          </w:p>
        </w:tc>
        <w:sdt>
          <w:sdtPr>
            <w:rPr>
              <w:sz w:val="16"/>
              <w:szCs w:val="16"/>
            </w:rPr>
            <w:id w:val="-1645808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8564CC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поворот на 90</w:t>
            </w:r>
            <w:r w:rsidRPr="008564CC"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по час. стрелке</w:t>
            </w:r>
          </w:p>
        </w:tc>
        <w:sdt>
          <w:sdtPr>
            <w:rPr>
              <w:sz w:val="16"/>
              <w:szCs w:val="16"/>
            </w:rPr>
            <w:id w:val="1192874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F4F4D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542EB" w:rsidRPr="00EF4F4D" w:rsidTr="00264B60">
        <w:trPr>
          <w:trHeight w:val="198"/>
          <w:jc w:val="center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-22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 МПа*</w:t>
            </w:r>
          </w:p>
        </w:tc>
        <w:sdt>
          <w:sdtPr>
            <w:rPr>
              <w:sz w:val="16"/>
              <w:szCs w:val="16"/>
            </w:rPr>
            <w:id w:val="1724629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76620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8564CC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поворот на 180</w:t>
            </w:r>
            <w:r w:rsidRPr="008564CC"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по час. стрелке</w:t>
            </w:r>
          </w:p>
        </w:tc>
        <w:sdt>
          <w:sdtPr>
            <w:rPr>
              <w:sz w:val="16"/>
              <w:szCs w:val="16"/>
            </w:rPr>
            <w:id w:val="-1939217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F4F4D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542EB" w:rsidRPr="00EF4F4D" w:rsidTr="00264B60">
        <w:trPr>
          <w:trHeight w:hRule="exact" w:val="198"/>
          <w:jc w:val="center"/>
        </w:trPr>
        <w:tc>
          <w:tcPr>
            <w:tcW w:w="17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ГОСТ 12820, нерж. сталь</w:t>
            </w:r>
          </w:p>
        </w:tc>
        <w:tc>
          <w:tcPr>
            <w:tcW w:w="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8542EB" w:rsidRPr="00E76620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255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-84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8564CC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поворот на 270</w:t>
            </w:r>
            <w:r w:rsidRPr="008564CC"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по час. стрелке</w:t>
            </w:r>
          </w:p>
        </w:tc>
        <w:sdt>
          <w:sdtPr>
            <w:rPr>
              <w:sz w:val="16"/>
              <w:szCs w:val="16"/>
            </w:rPr>
            <w:id w:val="1208844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F4F4D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D38D0" w:rsidRPr="00EF4F4D" w:rsidTr="008542EB">
        <w:trPr>
          <w:trHeight w:hRule="exact" w:val="198"/>
          <w:jc w:val="center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D0" w:rsidRPr="00EF4F4D" w:rsidRDefault="004D38D0" w:rsidP="004D38D0">
            <w:pPr>
              <w:rPr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Защитные кольца</w:t>
            </w:r>
            <w:r>
              <w:rPr>
                <w:b/>
                <w:sz w:val="16"/>
                <w:szCs w:val="16"/>
              </w:rPr>
              <w:t xml:space="preserve"> из нержавеющей стали</w:t>
            </w: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D0" w:rsidRPr="009F288B" w:rsidRDefault="004D38D0" w:rsidP="004D38D0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-4</w:t>
            </w:r>
            <w:r w:rsidRPr="009F288B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D38D0" w:rsidRPr="00EF4F4D" w:rsidRDefault="004D38D0" w:rsidP="004D38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sz w:val="16"/>
              <w:szCs w:val="16"/>
            </w:rPr>
            <w:id w:val="21748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4D38D0" w:rsidRPr="00E76620" w:rsidRDefault="004D38D0" w:rsidP="004D38D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D0" w:rsidRPr="00EF4F4D" w:rsidRDefault="004D38D0" w:rsidP="004D38D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Интерфейс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38D0" w:rsidRPr="00EF4F4D" w:rsidRDefault="004D38D0" w:rsidP="004D38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-91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D38D0" w:rsidRPr="007D6A78" w:rsidRDefault="004D38D0" w:rsidP="004D38D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с</w:t>
            </w:r>
            <w:r w:rsidRPr="00942932">
              <w:rPr>
                <w:sz w:val="16"/>
                <w:szCs w:val="16"/>
              </w:rPr>
              <w:t>тандарт</w:t>
            </w:r>
            <w:r>
              <w:rPr>
                <w:sz w:val="16"/>
                <w:szCs w:val="16"/>
              </w:rPr>
              <w:t>.</w:t>
            </w:r>
            <w:r w:rsidRPr="0094293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к</w:t>
            </w:r>
            <w:r w:rsidRPr="00942932">
              <w:rPr>
                <w:sz w:val="16"/>
                <w:szCs w:val="16"/>
              </w:rPr>
              <w:t>омпл</w:t>
            </w:r>
            <w:r>
              <w:rPr>
                <w:sz w:val="16"/>
                <w:szCs w:val="16"/>
              </w:rPr>
              <w:t>.</w:t>
            </w:r>
            <w:r w:rsidRPr="00942932">
              <w:rPr>
                <w:sz w:val="16"/>
                <w:szCs w:val="16"/>
              </w:rPr>
              <w:t>*</w:t>
            </w:r>
            <w:r>
              <w:rPr>
                <w:sz w:val="16"/>
                <w:szCs w:val="16"/>
              </w:rPr>
              <w:t>* +</w:t>
            </w:r>
            <w:r>
              <w:rPr>
                <w:sz w:val="16"/>
                <w:szCs w:val="16"/>
                <w:lang w:val="en-US"/>
              </w:rPr>
              <w:t>HART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4D38D0" w:rsidRPr="00E76620" w:rsidRDefault="004D38D0" w:rsidP="004D38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4D38D0" w:rsidRPr="00EF4F4D" w:rsidTr="00426341">
        <w:trPr>
          <w:trHeight w:hRule="exact" w:val="198"/>
          <w:jc w:val="center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D0" w:rsidRPr="00EF4F4D" w:rsidRDefault="004D38D0" w:rsidP="004D38D0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D0" w:rsidRPr="00EF4F4D" w:rsidRDefault="004D38D0" w:rsidP="004D38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D38D0" w:rsidRPr="00EF4F4D" w:rsidRDefault="004D38D0" w:rsidP="004D38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Отбойные </w:t>
            </w:r>
          </w:p>
        </w:tc>
        <w:sdt>
          <w:sdtPr>
            <w:rPr>
              <w:sz w:val="16"/>
              <w:szCs w:val="16"/>
            </w:rPr>
            <w:id w:val="-483314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4D38D0" w:rsidRPr="00E76620" w:rsidRDefault="004D38D0" w:rsidP="004D38D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8D0" w:rsidRPr="00EF4F4D" w:rsidRDefault="004D38D0" w:rsidP="004D38D0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Прокладки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38D0" w:rsidRPr="00EF4F4D" w:rsidRDefault="004D38D0" w:rsidP="004D38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-ПР2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D38D0" w:rsidRPr="00EF4F4D" w:rsidRDefault="004D38D0" w:rsidP="004D38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фторопласт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4D38D0" w:rsidRPr="00EF4F4D" w:rsidRDefault="004D38D0" w:rsidP="004D38D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8542EB" w:rsidRPr="00EF4F4D" w:rsidTr="00426341">
        <w:trPr>
          <w:trHeight w:hRule="exact" w:val="198"/>
          <w:jc w:val="center"/>
        </w:trPr>
        <w:tc>
          <w:tcPr>
            <w:tcW w:w="17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Материал электродов:</w:t>
            </w:r>
          </w:p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205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нержаввеющая сталь</w:t>
            </w:r>
          </w:p>
        </w:tc>
        <w:tc>
          <w:tcPr>
            <w:tcW w:w="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8542EB" w:rsidRPr="00E76620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255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Источник питания </w:t>
            </w:r>
            <w:r w:rsidRPr="007D6A78">
              <w:rPr>
                <w:b/>
                <w:sz w:val="16"/>
                <w:szCs w:val="16"/>
              </w:rPr>
              <w:t>~220</w:t>
            </w:r>
            <w:r>
              <w:rPr>
                <w:b/>
                <w:sz w:val="16"/>
                <w:szCs w:val="16"/>
              </w:rPr>
              <w:t>/=24 В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-Б1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42EB" w:rsidRPr="00CD32F5" w:rsidRDefault="008542EB" w:rsidP="008542EB">
            <w:pPr>
              <w:rPr>
                <w:sz w:val="16"/>
                <w:szCs w:val="16"/>
              </w:rPr>
            </w:pPr>
            <w:r w:rsidRPr="00CD32F5">
              <w:rPr>
                <w:sz w:val="16"/>
                <w:szCs w:val="16"/>
              </w:rPr>
              <w:t>ИВП-24.24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8542EB" w:rsidRPr="00E76620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8542EB" w:rsidRPr="00EF4F4D" w:rsidTr="008542EB">
        <w:trPr>
          <w:trHeight w:hRule="exact" w:val="198"/>
          <w:jc w:val="center"/>
        </w:trPr>
        <w:tc>
          <w:tcPr>
            <w:tcW w:w="17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Индикатор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-61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индикатор, клавиатура</w:t>
            </w:r>
          </w:p>
        </w:tc>
        <w:tc>
          <w:tcPr>
            <w:tcW w:w="3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8542EB" w:rsidRPr="00E76620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2553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-П1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однонаправленное/</w:t>
            </w:r>
            <w:r>
              <w:rPr>
                <w:sz w:val="16"/>
                <w:szCs w:val="16"/>
              </w:rPr>
              <w:t xml:space="preserve"> </w:t>
            </w:r>
            <w:r w:rsidRPr="00EF4F4D">
              <w:rPr>
                <w:sz w:val="16"/>
                <w:szCs w:val="16"/>
              </w:rPr>
              <w:t>0,35%</w:t>
            </w:r>
          </w:p>
        </w:tc>
        <w:sdt>
          <w:sdtPr>
            <w:rPr>
              <w:sz w:val="16"/>
              <w:szCs w:val="16"/>
            </w:rPr>
            <w:id w:val="-1790510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F4F4D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542EB" w:rsidRPr="00EF4F4D" w:rsidTr="00EB6487">
        <w:trPr>
          <w:trHeight w:hRule="exact" w:val="198"/>
          <w:jc w:val="center"/>
        </w:trPr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Поворот индикатора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9F288B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sz w:val="16"/>
              <w:szCs w:val="16"/>
            </w:rPr>
            <w:id w:val="-1067872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76620" w:rsidRDefault="008542EB" w:rsidP="008542EB">
                <w:pPr>
                  <w:spacing w:before="100" w:beforeAutospacing="1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EF4F4D" w:rsidRDefault="008542EB" w:rsidP="008542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</w:t>
            </w:r>
            <w:r w:rsidRPr="00EF4F4D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 xml:space="preserve"> </w:t>
            </w:r>
            <w:r w:rsidRPr="00EF4F4D">
              <w:rPr>
                <w:sz w:val="16"/>
                <w:szCs w:val="16"/>
              </w:rPr>
              <w:t>0,35%</w:t>
            </w:r>
          </w:p>
        </w:tc>
        <w:sdt>
          <w:sdtPr>
            <w:rPr>
              <w:sz w:val="16"/>
              <w:szCs w:val="16"/>
            </w:rPr>
            <w:id w:val="1140079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F4F4D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542EB" w:rsidRPr="00EF4F4D" w:rsidTr="008542EB">
        <w:trPr>
          <w:trHeight w:hRule="exact" w:val="378"/>
          <w:jc w:val="center"/>
        </w:trPr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8542EB" w:rsidRPr="00EF4F4D" w:rsidRDefault="008542EB" w:rsidP="008542EB">
            <w:pPr>
              <w:spacing w:before="100"/>
              <w:rPr>
                <w:sz w:val="16"/>
                <w:szCs w:val="16"/>
              </w:rPr>
            </w:pPr>
            <w:r w:rsidRPr="00EF4F4D">
              <w:rPr>
                <w:sz w:val="16"/>
                <w:szCs w:val="16"/>
              </w:rPr>
              <w:t>на 90</w:t>
            </w:r>
            <w:r w:rsidRPr="00EF4F4D">
              <w:rPr>
                <w:sz w:val="16"/>
                <w:szCs w:val="16"/>
                <w:vertAlign w:val="superscript"/>
              </w:rPr>
              <w:t>0</w:t>
            </w:r>
            <w:r w:rsidRPr="00EF4F4D">
              <w:rPr>
                <w:sz w:val="16"/>
                <w:szCs w:val="16"/>
              </w:rPr>
              <w:t xml:space="preserve"> по час. стрелке</w:t>
            </w:r>
          </w:p>
        </w:tc>
        <w:sdt>
          <w:sdtPr>
            <w:rPr>
              <w:sz w:val="16"/>
              <w:szCs w:val="16"/>
            </w:rPr>
            <w:id w:val="1705821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76620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55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Выносной блок индикации и архивации данных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2EB" w:rsidRPr="00EF4F4D" w:rsidRDefault="008542EB" w:rsidP="008542E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42EB" w:rsidRPr="006C4942" w:rsidRDefault="008542EB" w:rsidP="008542EB">
            <w:pPr>
              <w:rPr>
                <w:sz w:val="16"/>
                <w:szCs w:val="16"/>
              </w:rPr>
            </w:pPr>
            <w:r w:rsidRPr="006C4942">
              <w:rPr>
                <w:sz w:val="16"/>
                <w:szCs w:val="16"/>
              </w:rPr>
              <w:t>ИВК-ТЭР**</w:t>
            </w:r>
            <w:r>
              <w:rPr>
                <w:sz w:val="16"/>
                <w:szCs w:val="16"/>
              </w:rPr>
              <w:t>*</w:t>
            </w:r>
          </w:p>
        </w:tc>
        <w:sdt>
          <w:sdtPr>
            <w:rPr>
              <w:sz w:val="16"/>
              <w:szCs w:val="16"/>
            </w:rPr>
            <w:id w:val="-1053386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542EB" w:rsidRPr="00EF4F4D" w:rsidRDefault="008542EB" w:rsidP="008542EB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6C4942" w:rsidRPr="004D38D0" w:rsidRDefault="004D38D0" w:rsidP="00274E3E">
      <w:pPr>
        <w:rPr>
          <w:b/>
          <w:sz w:val="16"/>
          <w:szCs w:val="16"/>
        </w:rPr>
      </w:pPr>
      <w:r>
        <w:rPr>
          <w:sz w:val="16"/>
          <w:szCs w:val="16"/>
        </w:rPr>
        <w:br/>
        <w:t xml:space="preserve">* </w:t>
      </w:r>
      <w:r w:rsidRPr="00392905">
        <w:rPr>
          <w:sz w:val="16"/>
          <w:szCs w:val="16"/>
        </w:rPr>
        <w:t>–</w:t>
      </w:r>
      <w:r w:rsidRPr="00343F86">
        <w:rPr>
          <w:sz w:val="16"/>
          <w:szCs w:val="16"/>
        </w:rPr>
        <w:t xml:space="preserve"> </w:t>
      </w:r>
      <w:r>
        <w:rPr>
          <w:sz w:val="16"/>
          <w:szCs w:val="16"/>
        </w:rPr>
        <w:t>для расходомеров от</w:t>
      </w:r>
      <w:r w:rsidRPr="00A65A37">
        <w:rPr>
          <w:sz w:val="16"/>
          <w:szCs w:val="16"/>
        </w:rPr>
        <w:t xml:space="preserve"> </w:t>
      </w:r>
      <w:r>
        <w:rPr>
          <w:sz w:val="16"/>
          <w:szCs w:val="16"/>
          <w:lang w:val="en-US"/>
        </w:rPr>
        <w:t>DN</w:t>
      </w:r>
      <w:r>
        <w:rPr>
          <w:sz w:val="16"/>
          <w:szCs w:val="16"/>
        </w:rPr>
        <w:t xml:space="preserve">10 до </w:t>
      </w:r>
      <w:r>
        <w:rPr>
          <w:sz w:val="16"/>
          <w:szCs w:val="16"/>
          <w:lang w:val="en-US"/>
        </w:rPr>
        <w:t>DN</w:t>
      </w:r>
      <w:r>
        <w:rPr>
          <w:sz w:val="16"/>
          <w:szCs w:val="16"/>
        </w:rPr>
        <w:t>150</w:t>
      </w:r>
      <w:r w:rsidRPr="000644F9">
        <w:rPr>
          <w:sz w:val="16"/>
          <w:szCs w:val="16"/>
        </w:rPr>
        <w:t>;</w:t>
      </w:r>
      <w:r>
        <w:rPr>
          <w:sz w:val="16"/>
          <w:szCs w:val="16"/>
        </w:rPr>
        <w:t xml:space="preserve"> </w:t>
      </w:r>
      <w:r w:rsidRPr="00EC20B0">
        <w:rPr>
          <w:sz w:val="8"/>
          <w:szCs w:val="16"/>
        </w:rPr>
        <w:br/>
      </w:r>
      <w:r>
        <w:rPr>
          <w:sz w:val="16"/>
          <w:szCs w:val="16"/>
        </w:rPr>
        <w:t>**</w:t>
      </w:r>
      <w:r w:rsidRPr="00392905">
        <w:rPr>
          <w:sz w:val="16"/>
          <w:szCs w:val="16"/>
        </w:rPr>
        <w:t xml:space="preserve"> – токовый и дискретные выходы, </w:t>
      </w:r>
      <w:r>
        <w:rPr>
          <w:sz w:val="16"/>
          <w:szCs w:val="16"/>
          <w:lang w:val="en-US"/>
        </w:rPr>
        <w:t>RS</w:t>
      </w:r>
      <w:r w:rsidRPr="00EF4F4D">
        <w:rPr>
          <w:sz w:val="16"/>
          <w:szCs w:val="16"/>
        </w:rPr>
        <w:t xml:space="preserve">485 </w:t>
      </w:r>
      <w:r w:rsidRPr="00392905">
        <w:rPr>
          <w:sz w:val="16"/>
          <w:szCs w:val="16"/>
          <w:lang w:val="en-US"/>
        </w:rPr>
        <w:t>MODBUS</w:t>
      </w:r>
      <w:r w:rsidRPr="00392905">
        <w:rPr>
          <w:sz w:val="16"/>
          <w:szCs w:val="16"/>
        </w:rPr>
        <w:t>, вход управления</w:t>
      </w:r>
      <w:r w:rsidRPr="000644F9">
        <w:rPr>
          <w:sz w:val="16"/>
          <w:szCs w:val="16"/>
        </w:rPr>
        <w:t>;</w:t>
      </w:r>
      <w:r>
        <w:rPr>
          <w:sz w:val="16"/>
          <w:szCs w:val="16"/>
        </w:rPr>
        <w:t xml:space="preserve"> </w:t>
      </w:r>
      <w:r w:rsidR="00EC20B0">
        <w:rPr>
          <w:sz w:val="16"/>
          <w:szCs w:val="16"/>
        </w:rPr>
        <w:br/>
        <w:t>***</w:t>
      </w:r>
      <w:r w:rsidR="00EC20B0" w:rsidRPr="00343F86">
        <w:rPr>
          <w:sz w:val="16"/>
          <w:szCs w:val="16"/>
        </w:rPr>
        <w:t xml:space="preserve"> </w:t>
      </w:r>
      <w:r w:rsidR="00EC20B0" w:rsidRPr="00392905">
        <w:rPr>
          <w:sz w:val="16"/>
          <w:szCs w:val="16"/>
        </w:rPr>
        <w:t>–</w:t>
      </w:r>
      <w:r w:rsidR="00EC20B0">
        <w:rPr>
          <w:sz w:val="16"/>
          <w:szCs w:val="16"/>
        </w:rPr>
        <w:t xml:space="preserve"> поставляется по отдельной карте заказа.</w:t>
      </w:r>
      <w:r w:rsidR="00EC20B0">
        <w:rPr>
          <w:sz w:val="16"/>
          <w:szCs w:val="16"/>
        </w:rPr>
        <w:br/>
        <w:t xml:space="preserve">**** </w:t>
      </w:r>
      <w:r w:rsidR="00EC20B0" w:rsidRPr="00392905">
        <w:rPr>
          <w:sz w:val="16"/>
          <w:szCs w:val="16"/>
        </w:rPr>
        <w:t>–</w:t>
      </w:r>
      <w:r w:rsidR="00EC20B0">
        <w:rPr>
          <w:sz w:val="16"/>
          <w:szCs w:val="16"/>
        </w:rPr>
        <w:t xml:space="preserve"> длина и тип кабелей должны удовлетворять требованиям по </w:t>
      </w:r>
      <w:proofErr w:type="spellStart"/>
      <w:r w:rsidR="00EC20B0">
        <w:rPr>
          <w:sz w:val="16"/>
          <w:szCs w:val="16"/>
        </w:rPr>
        <w:t>взрывозащите</w:t>
      </w:r>
      <w:proofErr w:type="spellEnd"/>
      <w:r w:rsidR="00EC20B0">
        <w:rPr>
          <w:sz w:val="16"/>
          <w:szCs w:val="16"/>
        </w:rPr>
        <w:t xml:space="preserve"> (см. ЭД)</w:t>
      </w:r>
      <w:r w:rsidR="00EC20B0">
        <w:rPr>
          <w:sz w:val="16"/>
          <w:szCs w:val="16"/>
        </w:rPr>
        <w:br/>
      </w:r>
    </w:p>
    <w:tbl>
      <w:tblPr>
        <w:tblW w:w="5271" w:type="pct"/>
        <w:jc w:val="center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984"/>
        <w:gridCol w:w="4678"/>
        <w:gridCol w:w="2126"/>
      </w:tblGrid>
      <w:tr w:rsidR="00F301E5" w:rsidRPr="00EF4F4D" w:rsidTr="0079212F">
        <w:trPr>
          <w:trHeight w:val="181"/>
          <w:jc w:val="center"/>
        </w:trPr>
        <w:tc>
          <w:tcPr>
            <w:tcW w:w="2552" w:type="dxa"/>
            <w:tcBorders>
              <w:right w:val="single" w:sz="12" w:space="0" w:color="auto"/>
            </w:tcBorders>
            <w:vAlign w:val="center"/>
          </w:tcPr>
          <w:p w:rsidR="00F43DD8" w:rsidRPr="00F301E5" w:rsidRDefault="00F43DD8" w:rsidP="00274E3E">
            <w:pPr>
              <w:spacing w:line="216" w:lineRule="auto"/>
              <w:rPr>
                <w:b/>
                <w:sz w:val="14"/>
                <w:szCs w:val="14"/>
              </w:rPr>
            </w:pPr>
            <w:r w:rsidRPr="00EF4F4D">
              <w:rPr>
                <w:b/>
                <w:spacing w:val="-4"/>
                <w:sz w:val="16"/>
                <w:szCs w:val="16"/>
              </w:rPr>
              <w:t>длина кабеля питания</w:t>
            </w:r>
            <w:r>
              <w:rPr>
                <w:b/>
                <w:spacing w:val="-4"/>
                <w:sz w:val="16"/>
                <w:szCs w:val="16"/>
              </w:rPr>
              <w:t xml:space="preserve"> 2х1,5 мм2 (до </w:t>
            </w:r>
            <w:smartTag w:uri="urn:schemas-microsoft-com:office:smarttags" w:element="metricconverter">
              <w:smartTagPr>
                <w:attr w:name="ProductID" w:val="160 м"/>
              </w:smartTagPr>
              <w:r>
                <w:rPr>
                  <w:b/>
                  <w:spacing w:val="-4"/>
                  <w:sz w:val="16"/>
                  <w:szCs w:val="16"/>
                </w:rPr>
                <w:t>1</w:t>
              </w:r>
              <w:r w:rsidR="00321895">
                <w:rPr>
                  <w:b/>
                  <w:spacing w:val="-4"/>
                  <w:sz w:val="16"/>
                  <w:szCs w:val="16"/>
                </w:rPr>
                <w:t>6</w:t>
              </w:r>
              <w:r>
                <w:rPr>
                  <w:b/>
                  <w:spacing w:val="-4"/>
                  <w:sz w:val="16"/>
                  <w:szCs w:val="16"/>
                </w:rPr>
                <w:t>0 м</w:t>
              </w:r>
            </w:smartTag>
            <w:r>
              <w:rPr>
                <w:b/>
                <w:spacing w:val="-4"/>
                <w:sz w:val="16"/>
                <w:szCs w:val="16"/>
              </w:rPr>
              <w:t>)</w:t>
            </w:r>
            <w:r w:rsidRPr="00EF4F4D">
              <w:rPr>
                <w:b/>
                <w:spacing w:val="-4"/>
                <w:sz w:val="16"/>
                <w:szCs w:val="16"/>
              </w:rPr>
              <w:t>, м</w:t>
            </w:r>
            <w:r>
              <w:rPr>
                <w:b/>
                <w:spacing w:val="-4"/>
                <w:sz w:val="16"/>
                <w:szCs w:val="16"/>
              </w:rPr>
              <w:t xml:space="preserve"> *</w:t>
            </w:r>
            <w:r w:rsidR="00950C4D">
              <w:rPr>
                <w:b/>
                <w:spacing w:val="-4"/>
                <w:sz w:val="16"/>
                <w:szCs w:val="16"/>
              </w:rPr>
              <w:t>*</w:t>
            </w:r>
            <w:r>
              <w:rPr>
                <w:b/>
                <w:spacing w:val="-4"/>
                <w:sz w:val="16"/>
                <w:szCs w:val="16"/>
              </w:rPr>
              <w:t>*</w:t>
            </w:r>
            <w:r w:rsidR="006C4942">
              <w:rPr>
                <w:b/>
                <w:spacing w:val="-4"/>
                <w:sz w:val="16"/>
                <w:szCs w:val="16"/>
              </w:rPr>
              <w:t>*</w:t>
            </w:r>
          </w:p>
        </w:tc>
        <w:sdt>
          <w:sdtPr>
            <w:rPr>
              <w:rStyle w:val="11"/>
            </w:rPr>
            <w:id w:val="-261603036"/>
            <w:placeholder>
              <w:docPart w:val="B669CB261D784500961E94FB7CC2E190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198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43DD8" w:rsidRPr="00EF4F4D" w:rsidRDefault="004B46C2" w:rsidP="00274E3E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11"/>
                  </w:rPr>
                  <w:t xml:space="preserve"> </w:t>
                </w:r>
                <w:sdt>
                  <w:sdtPr>
                    <w:rPr>
                      <w:rStyle w:val="11"/>
                    </w:rPr>
                    <w:id w:val="-1734849440"/>
                    <w:placeholder>
                      <w:docPart w:val="C3844983FE634AD8AD7199F9060C8ABB"/>
                    </w:placeholder>
                  </w:sdtPr>
                  <w:sdtEndPr>
                    <w:rPr>
                      <w:rStyle w:val="a0"/>
                      <w:rFonts w:ascii="Arial" w:hAnsi="Arial"/>
                      <w:b w:val="0"/>
                      <w:i/>
                      <w:sz w:val="20"/>
                      <w:szCs w:val="20"/>
                    </w:rPr>
                  </w:sdtEndPr>
                  <w:sdtContent>
                    <w:r w:rsidR="0079212F">
                      <w:rPr>
                        <w:rStyle w:val="9"/>
                      </w:rPr>
                      <w:t>Место для ввода текста.</w:t>
                    </w:r>
                    <w:r w:rsidR="0079212F">
                      <w:rPr>
                        <w:rStyle w:val="11"/>
                      </w:rPr>
                      <w:t xml:space="preserve"> </w:t>
                    </w:r>
                  </w:sdtContent>
                </w:sdt>
              </w:p>
            </w:tc>
          </w:sdtContent>
        </w:sdt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43DD8" w:rsidRPr="00F301E5" w:rsidRDefault="00F301E5" w:rsidP="0079212F">
            <w:pPr>
              <w:spacing w:line="216" w:lineRule="auto"/>
              <w:ind w:left="-30"/>
              <w:jc w:val="right"/>
              <w:rPr>
                <w:b/>
                <w:spacing w:val="-4"/>
                <w:sz w:val="16"/>
                <w:szCs w:val="16"/>
              </w:rPr>
            </w:pPr>
            <w:r w:rsidRPr="00F301E5">
              <w:rPr>
                <w:b/>
                <w:spacing w:val="-4"/>
                <w:sz w:val="16"/>
                <w:szCs w:val="16"/>
              </w:rPr>
              <w:t xml:space="preserve">   </w:t>
            </w:r>
            <w:r w:rsidR="00F43DD8" w:rsidRPr="00EF4F4D">
              <w:rPr>
                <w:b/>
                <w:spacing w:val="-4"/>
                <w:sz w:val="16"/>
                <w:szCs w:val="16"/>
              </w:rPr>
              <w:t>длина кабеля связи</w:t>
            </w:r>
            <w:r w:rsidR="00F43DD8">
              <w:rPr>
                <w:b/>
                <w:spacing w:val="-4"/>
                <w:sz w:val="16"/>
                <w:szCs w:val="16"/>
              </w:rPr>
              <w:t xml:space="preserve"> (одна витая пара в экране)</w:t>
            </w:r>
            <w:r w:rsidR="00F43DD8" w:rsidRPr="00EF4F4D">
              <w:rPr>
                <w:b/>
                <w:spacing w:val="-4"/>
                <w:sz w:val="16"/>
                <w:szCs w:val="16"/>
              </w:rPr>
              <w:t xml:space="preserve">, </w:t>
            </w:r>
            <w:r w:rsidR="0079212F">
              <w:rPr>
                <w:b/>
                <w:spacing w:val="-4"/>
                <w:sz w:val="16"/>
                <w:szCs w:val="16"/>
              </w:rPr>
              <w:t xml:space="preserve">  </w:t>
            </w:r>
            <w:r w:rsidR="00F43DD8" w:rsidRPr="00EF4F4D">
              <w:rPr>
                <w:b/>
                <w:spacing w:val="-4"/>
                <w:sz w:val="16"/>
                <w:szCs w:val="16"/>
              </w:rPr>
              <w:t>м</w:t>
            </w:r>
            <w:r w:rsidR="00BD1E25">
              <w:rPr>
                <w:b/>
                <w:spacing w:val="-4"/>
                <w:sz w:val="16"/>
                <w:szCs w:val="16"/>
              </w:rPr>
              <w:t>*</w:t>
            </w:r>
            <w:r w:rsidR="00BC5EDA">
              <w:rPr>
                <w:b/>
                <w:spacing w:val="-4"/>
                <w:sz w:val="16"/>
                <w:szCs w:val="16"/>
              </w:rPr>
              <w:t>*</w:t>
            </w:r>
            <w:r w:rsidR="006C4942">
              <w:rPr>
                <w:b/>
                <w:spacing w:val="-4"/>
                <w:sz w:val="16"/>
                <w:szCs w:val="16"/>
              </w:rPr>
              <w:t>*</w:t>
            </w:r>
            <w:r w:rsidR="00950C4D">
              <w:rPr>
                <w:b/>
                <w:spacing w:val="-4"/>
                <w:sz w:val="16"/>
                <w:szCs w:val="16"/>
              </w:rPr>
              <w:t>*</w:t>
            </w:r>
          </w:p>
        </w:tc>
        <w:sdt>
          <w:sdtPr>
            <w:rPr>
              <w:rStyle w:val="11"/>
            </w:rPr>
            <w:id w:val="903031525"/>
            <w:placeholder>
              <w:docPart w:val="544B5D16753C40CB89C5B1117AC6E02D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F43DD8" w:rsidRPr="00EF4F4D" w:rsidRDefault="0079212F" w:rsidP="00274E3E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  <w:r>
                  <w:rPr>
                    <w:rStyle w:val="11"/>
                  </w:rPr>
                  <w:t xml:space="preserve"> </w:t>
                </w:r>
              </w:p>
            </w:tc>
          </w:sdtContent>
        </w:sdt>
      </w:tr>
      <w:tr w:rsidR="00F301E5" w:rsidRPr="00EF4F4D" w:rsidTr="0079212F">
        <w:trPr>
          <w:trHeight w:val="170"/>
          <w:jc w:val="center"/>
        </w:trPr>
        <w:tc>
          <w:tcPr>
            <w:tcW w:w="2552" w:type="dxa"/>
            <w:tcBorders>
              <w:right w:val="single" w:sz="12" w:space="0" w:color="auto"/>
            </w:tcBorders>
            <w:vAlign w:val="center"/>
          </w:tcPr>
          <w:p w:rsidR="00F43DD8" w:rsidRPr="00F301E5" w:rsidRDefault="00F43DD8" w:rsidP="00274E3E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 w:rsidRPr="00EF4F4D">
              <w:rPr>
                <w:b/>
                <w:spacing w:val="-4"/>
                <w:sz w:val="16"/>
                <w:szCs w:val="16"/>
              </w:rPr>
              <w:t>длина кабеля пита</w:t>
            </w:r>
            <w:r w:rsidR="001C3E2A">
              <w:rPr>
                <w:b/>
                <w:spacing w:val="-4"/>
                <w:sz w:val="16"/>
                <w:szCs w:val="16"/>
              </w:rPr>
              <w:t>ни</w:t>
            </w:r>
            <w:r w:rsidRPr="00EF4F4D">
              <w:rPr>
                <w:b/>
                <w:spacing w:val="-4"/>
                <w:sz w:val="16"/>
                <w:szCs w:val="16"/>
              </w:rPr>
              <w:t>я</w:t>
            </w:r>
            <w:r>
              <w:rPr>
                <w:b/>
                <w:spacing w:val="-4"/>
                <w:sz w:val="16"/>
                <w:szCs w:val="16"/>
              </w:rPr>
              <w:t xml:space="preserve"> 2х2,5 мм2 (до</w:t>
            </w:r>
            <w:r w:rsidR="00996265">
              <w:rPr>
                <w:b/>
                <w:spacing w:val="-4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50 м"/>
              </w:smartTagPr>
              <w:r w:rsidR="00996265">
                <w:rPr>
                  <w:b/>
                  <w:spacing w:val="-4"/>
                  <w:sz w:val="16"/>
                  <w:szCs w:val="16"/>
                </w:rPr>
                <w:t>250</w:t>
              </w:r>
              <w:r>
                <w:rPr>
                  <w:b/>
                  <w:spacing w:val="-4"/>
                  <w:sz w:val="16"/>
                  <w:szCs w:val="16"/>
                </w:rPr>
                <w:t xml:space="preserve"> м</w:t>
              </w:r>
            </w:smartTag>
            <w:r>
              <w:rPr>
                <w:b/>
                <w:spacing w:val="-4"/>
                <w:sz w:val="16"/>
                <w:szCs w:val="16"/>
              </w:rPr>
              <w:t>)</w:t>
            </w:r>
            <w:r w:rsidRPr="00EF4F4D">
              <w:rPr>
                <w:b/>
                <w:spacing w:val="-4"/>
                <w:sz w:val="16"/>
                <w:szCs w:val="16"/>
              </w:rPr>
              <w:t>, м</w:t>
            </w:r>
            <w:r>
              <w:rPr>
                <w:b/>
                <w:spacing w:val="-4"/>
                <w:sz w:val="16"/>
                <w:szCs w:val="16"/>
              </w:rPr>
              <w:t xml:space="preserve"> **</w:t>
            </w:r>
            <w:r w:rsidR="00BC5EDA">
              <w:rPr>
                <w:b/>
                <w:spacing w:val="-4"/>
                <w:sz w:val="16"/>
                <w:szCs w:val="16"/>
              </w:rPr>
              <w:t>*</w:t>
            </w:r>
            <w:r w:rsidR="00950C4D">
              <w:rPr>
                <w:b/>
                <w:spacing w:val="-4"/>
                <w:sz w:val="16"/>
                <w:szCs w:val="16"/>
              </w:rPr>
              <w:t>*</w:t>
            </w:r>
          </w:p>
        </w:tc>
        <w:sdt>
          <w:sdtPr>
            <w:rPr>
              <w:rStyle w:val="11"/>
            </w:rPr>
            <w:id w:val="-648747465"/>
            <w:placeholder>
              <w:docPart w:val="1ED4C8BDFC184F63B49B36B0A046A785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198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43DD8" w:rsidRPr="0079212F" w:rsidRDefault="0079212F" w:rsidP="00274E3E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  <w:r>
                  <w:rPr>
                    <w:rStyle w:val="11"/>
                  </w:rPr>
                  <w:t xml:space="preserve"> </w:t>
                </w:r>
              </w:p>
            </w:tc>
          </w:sdtContent>
        </w:sdt>
        <w:tc>
          <w:tcPr>
            <w:tcW w:w="467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43DD8" w:rsidRPr="00EF4F4D" w:rsidRDefault="00F301E5" w:rsidP="0079212F">
            <w:pPr>
              <w:spacing w:line="216" w:lineRule="auto"/>
              <w:ind w:left="-30"/>
              <w:jc w:val="right"/>
              <w:rPr>
                <w:b/>
                <w:spacing w:val="-4"/>
                <w:sz w:val="16"/>
                <w:szCs w:val="16"/>
              </w:rPr>
            </w:pPr>
            <w:r w:rsidRPr="00F301E5">
              <w:rPr>
                <w:b/>
                <w:spacing w:val="-4"/>
                <w:sz w:val="16"/>
                <w:szCs w:val="16"/>
              </w:rPr>
              <w:t xml:space="preserve">   </w:t>
            </w:r>
            <w:r w:rsidR="00F43DD8" w:rsidRPr="00EF4F4D">
              <w:rPr>
                <w:b/>
                <w:spacing w:val="-4"/>
                <w:sz w:val="16"/>
                <w:szCs w:val="16"/>
              </w:rPr>
              <w:t>длина кабеля связи</w:t>
            </w:r>
            <w:r w:rsidR="00F43DD8">
              <w:rPr>
                <w:b/>
                <w:spacing w:val="-4"/>
                <w:sz w:val="16"/>
                <w:szCs w:val="16"/>
              </w:rPr>
              <w:t xml:space="preserve"> </w:t>
            </w:r>
            <w:r w:rsidR="00A63EE0">
              <w:rPr>
                <w:b/>
                <w:spacing w:val="-4"/>
                <w:sz w:val="16"/>
                <w:szCs w:val="16"/>
              </w:rPr>
              <w:t xml:space="preserve">до барьера </w:t>
            </w:r>
            <w:proofErr w:type="spellStart"/>
            <w:r w:rsidR="00A63EE0">
              <w:rPr>
                <w:b/>
                <w:spacing w:val="-4"/>
                <w:sz w:val="16"/>
                <w:szCs w:val="16"/>
              </w:rPr>
              <w:t>искрозащиты</w:t>
            </w:r>
            <w:proofErr w:type="spellEnd"/>
            <w:r w:rsidR="00A63EE0">
              <w:rPr>
                <w:b/>
                <w:spacing w:val="-4"/>
                <w:sz w:val="16"/>
                <w:szCs w:val="16"/>
              </w:rPr>
              <w:t xml:space="preserve"> </w:t>
            </w:r>
            <w:r w:rsidR="0079212F">
              <w:rPr>
                <w:b/>
                <w:spacing w:val="-4"/>
                <w:sz w:val="16"/>
                <w:szCs w:val="16"/>
              </w:rPr>
              <w:br/>
            </w:r>
            <w:r w:rsidR="00F43DD8">
              <w:rPr>
                <w:b/>
                <w:spacing w:val="-4"/>
                <w:sz w:val="16"/>
                <w:szCs w:val="16"/>
              </w:rPr>
              <w:t>(две витые пары в экране)</w:t>
            </w:r>
            <w:r w:rsidR="00F43DD8" w:rsidRPr="00EF4F4D">
              <w:rPr>
                <w:b/>
                <w:spacing w:val="-4"/>
                <w:sz w:val="16"/>
                <w:szCs w:val="16"/>
              </w:rPr>
              <w:t>, м</w:t>
            </w:r>
            <w:r w:rsidR="00F43DD8">
              <w:rPr>
                <w:b/>
                <w:spacing w:val="-4"/>
                <w:sz w:val="16"/>
                <w:szCs w:val="16"/>
              </w:rPr>
              <w:t>**</w:t>
            </w:r>
            <w:r w:rsidR="006C4942">
              <w:rPr>
                <w:b/>
                <w:spacing w:val="-4"/>
                <w:sz w:val="16"/>
                <w:szCs w:val="16"/>
              </w:rPr>
              <w:t>*</w:t>
            </w:r>
            <w:r w:rsidR="002D6EEF">
              <w:rPr>
                <w:b/>
                <w:spacing w:val="-4"/>
                <w:sz w:val="16"/>
                <w:szCs w:val="16"/>
              </w:rPr>
              <w:t>*</w:t>
            </w:r>
          </w:p>
        </w:tc>
        <w:sdt>
          <w:sdtPr>
            <w:rPr>
              <w:rStyle w:val="11"/>
            </w:rPr>
            <w:id w:val="1997300912"/>
            <w:placeholder>
              <w:docPart w:val="E7B1B851A7F84F11871CCD2BC8A4D0E3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F43DD8" w:rsidRPr="00EF4F4D" w:rsidRDefault="0079212F" w:rsidP="00274E3E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  <w:r>
                  <w:rPr>
                    <w:rStyle w:val="11"/>
                  </w:rPr>
                  <w:t xml:space="preserve"> </w:t>
                </w:r>
              </w:p>
            </w:tc>
          </w:sdtContent>
        </w:sdt>
      </w:tr>
    </w:tbl>
    <w:p w:rsidR="0046105C" w:rsidRDefault="0046105C" w:rsidP="00274E3E">
      <w:pPr>
        <w:spacing w:line="360" w:lineRule="auto"/>
        <w:rPr>
          <w:sz w:val="16"/>
          <w:szCs w:val="16"/>
        </w:rPr>
      </w:pPr>
    </w:p>
    <w:tbl>
      <w:tblPr>
        <w:tblW w:w="3558" w:type="pct"/>
        <w:tblInd w:w="-142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230"/>
        <w:gridCol w:w="425"/>
      </w:tblGrid>
      <w:tr w:rsidR="009D4DEF" w:rsidRPr="009F0AB6" w:rsidTr="009D4DEF">
        <w:trPr>
          <w:trHeight w:hRule="exact" w:val="227"/>
        </w:trPr>
        <w:tc>
          <w:tcPr>
            <w:tcW w:w="7230" w:type="dxa"/>
            <w:tcBorders>
              <w:right w:val="single" w:sz="12" w:space="0" w:color="auto"/>
            </w:tcBorders>
            <w:vAlign w:val="center"/>
          </w:tcPr>
          <w:p w:rsidR="009D4DEF" w:rsidRPr="00232056" w:rsidRDefault="009D4DEF" w:rsidP="00274E3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Защитное покрытие </w:t>
            </w:r>
            <w:r>
              <w:rPr>
                <w:b/>
                <w:sz w:val="16"/>
                <w:szCs w:val="16"/>
                <w:lang w:val="en-US"/>
              </w:rPr>
              <w:t>Halar</w:t>
            </w:r>
            <w:r w:rsidRPr="0086227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для агрессивной внешней среды</w:t>
            </w:r>
            <w:r w:rsidRPr="00862277">
              <w:rPr>
                <w:b/>
                <w:sz w:val="16"/>
                <w:szCs w:val="16"/>
              </w:rPr>
              <w:t>:</w:t>
            </w:r>
          </w:p>
        </w:tc>
        <w:sdt>
          <w:sdtPr>
            <w:rPr>
              <w:b/>
              <w:sz w:val="18"/>
              <w:szCs w:val="18"/>
            </w:rPr>
            <w:id w:val="2058587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D4DEF" w:rsidRPr="009F0AB6" w:rsidRDefault="008542EB" w:rsidP="00274E3E">
                <w:pPr>
                  <w:jc w:val="center"/>
                  <w:rPr>
                    <w:b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:rsidR="009D4DEF" w:rsidRDefault="009D4DEF" w:rsidP="00274E3E">
      <w:pPr>
        <w:spacing w:line="360" w:lineRule="auto"/>
        <w:rPr>
          <w:sz w:val="6"/>
          <w:szCs w:val="16"/>
        </w:rPr>
      </w:pPr>
    </w:p>
    <w:tbl>
      <w:tblPr>
        <w:tblW w:w="765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0"/>
        <w:gridCol w:w="1985"/>
      </w:tblGrid>
      <w:tr w:rsidR="0079212F" w:rsidRPr="005B64C2" w:rsidTr="0079212F">
        <w:trPr>
          <w:trHeight w:hRule="exact" w:val="255"/>
        </w:trPr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:rsidR="0079212F" w:rsidRPr="005B64C2" w:rsidRDefault="0079212F" w:rsidP="00274E3E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 w:rsidRPr="005B64C2">
              <w:rPr>
                <w:b/>
                <w:bCs/>
                <w:sz w:val="16"/>
              </w:rPr>
              <w:t>теплоизоляционный  чехол  для БЭ:</w:t>
            </w:r>
            <w:r>
              <w:rPr>
                <w:b/>
                <w:bCs/>
                <w:sz w:val="16"/>
              </w:rPr>
              <w:t xml:space="preserve"> </w:t>
            </w:r>
            <w:r w:rsidRPr="005B64C2">
              <w:rPr>
                <w:b/>
                <w:bCs/>
                <w:sz w:val="16"/>
              </w:rPr>
              <w:t xml:space="preserve">   с  обогревающим кабелем шт.</w:t>
            </w:r>
          </w:p>
        </w:tc>
        <w:sdt>
          <w:sdtPr>
            <w:rPr>
              <w:rStyle w:val="11"/>
            </w:rPr>
            <w:id w:val="-6678012"/>
            <w:placeholder>
              <w:docPart w:val="E5161CF8DA684EBFB7387E5601F7B7E1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9212F" w:rsidRPr="005B64C2" w:rsidRDefault="0079212F" w:rsidP="00274E3E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  <w:r>
                  <w:rPr>
                    <w:rStyle w:val="11"/>
                  </w:rPr>
                  <w:t xml:space="preserve"> </w:t>
                </w:r>
              </w:p>
            </w:tc>
          </w:sdtContent>
        </w:sdt>
      </w:tr>
      <w:tr w:rsidR="0079212F" w:rsidRPr="005B64C2" w:rsidTr="0079212F">
        <w:trPr>
          <w:trHeight w:hRule="exact" w:val="255"/>
        </w:trPr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:rsidR="0079212F" w:rsidRPr="005B64C2" w:rsidRDefault="0079212F" w:rsidP="0079212F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 xml:space="preserve">                                                                    </w:t>
            </w:r>
            <w:r w:rsidRPr="005B64C2">
              <w:rPr>
                <w:b/>
                <w:bCs/>
                <w:sz w:val="16"/>
              </w:rPr>
              <w:t xml:space="preserve"> без обогревающего кабеля шт.</w:t>
            </w:r>
          </w:p>
        </w:tc>
        <w:sdt>
          <w:sdtPr>
            <w:rPr>
              <w:rStyle w:val="11"/>
            </w:rPr>
            <w:id w:val="-2084431482"/>
            <w:placeholder>
              <w:docPart w:val="4ED27A87EBBA44CC92696EA6E7CD7FD3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9212F" w:rsidRPr="005B64C2" w:rsidRDefault="0079212F" w:rsidP="0079212F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  <w:r>
                  <w:rPr>
                    <w:rStyle w:val="11"/>
                  </w:rPr>
                  <w:t xml:space="preserve"> </w:t>
                </w:r>
              </w:p>
            </w:tc>
          </w:sdtContent>
        </w:sdt>
      </w:tr>
    </w:tbl>
    <w:p w:rsidR="00274E3E" w:rsidRPr="009D4DEF" w:rsidRDefault="00274E3E" w:rsidP="00274E3E">
      <w:pPr>
        <w:spacing w:line="360" w:lineRule="auto"/>
        <w:rPr>
          <w:sz w:val="6"/>
          <w:szCs w:val="16"/>
        </w:rPr>
      </w:pPr>
    </w:p>
    <w:tbl>
      <w:tblPr>
        <w:tblW w:w="0" w:type="auto"/>
        <w:tblInd w:w="-142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088"/>
        <w:gridCol w:w="1985"/>
      </w:tblGrid>
      <w:tr w:rsidR="00FD18C0" w:rsidTr="0079212F">
        <w:trPr>
          <w:trHeight w:hRule="exact" w:val="255"/>
        </w:trPr>
        <w:tc>
          <w:tcPr>
            <w:tcW w:w="708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D18C0" w:rsidRDefault="00FD18C0" w:rsidP="00274E3E">
            <w:pPr>
              <w:spacing w:line="216" w:lineRule="auto"/>
              <w:rPr>
                <w:sz w:val="16"/>
                <w:szCs w:val="16"/>
              </w:rPr>
            </w:pPr>
            <w:r>
              <w:rPr>
                <w:b/>
                <w:i/>
                <w:sz w:val="20"/>
                <w:szCs w:val="20"/>
              </w:rPr>
              <w:t>Ключ для монтажа/демонтажа крышки электронного блока, шт:</w:t>
            </w:r>
          </w:p>
          <w:p w:rsidR="00FD18C0" w:rsidRDefault="00FD18C0" w:rsidP="00274E3E">
            <w:pPr>
              <w:spacing w:line="21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</w:tc>
        <w:sdt>
          <w:sdtPr>
            <w:rPr>
              <w:rStyle w:val="11"/>
            </w:rPr>
            <w:id w:val="-869302639"/>
            <w:placeholder>
              <w:docPart w:val="B5B84565FB234C968D0308236E660EA0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FD18C0" w:rsidRPr="005D30D3" w:rsidRDefault="0079212F" w:rsidP="00274E3E">
                <w:pPr>
                  <w:jc w:val="center"/>
                  <w:rPr>
                    <w:rFonts w:asciiTheme="minorHAnsi" w:hAnsiTheme="minorHAnsi"/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  <w:r w:rsidR="005D30D3">
                  <w:rPr>
                    <w:rStyle w:val="11"/>
                  </w:rPr>
                  <w:t xml:space="preserve"> </w:t>
                </w:r>
              </w:p>
            </w:tc>
          </w:sdtContent>
        </w:sdt>
      </w:tr>
    </w:tbl>
    <w:p w:rsidR="0079212F" w:rsidRDefault="0079212F">
      <w:r>
        <w:br w:type="page"/>
      </w:r>
    </w:p>
    <w:tbl>
      <w:tblPr>
        <w:tblW w:w="0" w:type="auto"/>
        <w:tblInd w:w="-142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297"/>
        <w:gridCol w:w="3228"/>
        <w:gridCol w:w="454"/>
        <w:gridCol w:w="3025"/>
        <w:gridCol w:w="454"/>
      </w:tblGrid>
      <w:tr w:rsidR="006F5613" w:rsidTr="006F5613">
        <w:trPr>
          <w:trHeight w:val="227"/>
        </w:trPr>
        <w:tc>
          <w:tcPr>
            <w:tcW w:w="3297" w:type="dxa"/>
            <w:vMerge w:val="restart"/>
            <w:vAlign w:val="center"/>
          </w:tcPr>
          <w:p w:rsidR="006F5613" w:rsidRDefault="006F5613" w:rsidP="00274E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6F5613" w:rsidRDefault="006F5613" w:rsidP="00274E3E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sz w:val="18"/>
              <w:szCs w:val="18"/>
            </w:rPr>
            <w:id w:val="944958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6F5613" w:rsidRPr="009F0AB6" w:rsidRDefault="004B46C2" w:rsidP="00274E3E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 w:rsidRPr="009F0AB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F5613" w:rsidRDefault="006F5613" w:rsidP="00274E3E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крепеж из Ст20 </w:t>
            </w:r>
          </w:p>
        </w:tc>
        <w:sdt>
          <w:sdtPr>
            <w:rPr>
              <w:sz w:val="18"/>
              <w:szCs w:val="18"/>
            </w:rPr>
            <w:id w:val="-1595167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6F5613" w:rsidRDefault="009F0AB6" w:rsidP="00274E3E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 w:rsidRPr="009F0AB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6F5613" w:rsidTr="006F5613">
        <w:trPr>
          <w:trHeight w:val="227"/>
        </w:trPr>
        <w:tc>
          <w:tcPr>
            <w:tcW w:w="3297" w:type="dxa"/>
            <w:vMerge/>
            <w:vAlign w:val="center"/>
          </w:tcPr>
          <w:p w:rsidR="006F5613" w:rsidRDefault="006F5613" w:rsidP="00274E3E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6F5613" w:rsidRDefault="006F5613" w:rsidP="00274E3E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sz w:val="18"/>
              <w:szCs w:val="18"/>
            </w:rPr>
            <w:id w:val="-115321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6F5613" w:rsidRPr="009F0AB6" w:rsidRDefault="004B46C2" w:rsidP="00274E3E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 w:rsidRPr="009F0AB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F5613" w:rsidRDefault="006F5613" w:rsidP="00274E3E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крепеж из нержавеющей стали</w:t>
            </w:r>
          </w:p>
        </w:tc>
        <w:sdt>
          <w:sdtPr>
            <w:rPr>
              <w:sz w:val="18"/>
              <w:szCs w:val="18"/>
            </w:rPr>
            <w:id w:val="-1875456426"/>
            <w15:color w:val="00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6F5613" w:rsidRPr="009F0AB6" w:rsidRDefault="009F0AB6" w:rsidP="00274E3E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 w:rsidRPr="009F0AB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:rsidR="00A448FA" w:rsidRPr="00237CAD" w:rsidRDefault="00A448FA" w:rsidP="00274E3E">
      <w:pPr>
        <w:spacing w:line="360" w:lineRule="auto"/>
        <w:rPr>
          <w:b/>
          <w:i/>
          <w:sz w:val="6"/>
          <w:szCs w:val="6"/>
        </w:rPr>
      </w:pPr>
    </w:p>
    <w:tbl>
      <w:tblPr>
        <w:tblW w:w="5151" w:type="pct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27"/>
        <w:gridCol w:w="2606"/>
        <w:gridCol w:w="3085"/>
        <w:gridCol w:w="3248"/>
      </w:tblGrid>
      <w:tr w:rsidR="00D27835" w:rsidRPr="009C197C" w:rsidTr="0079212F">
        <w:trPr>
          <w:cantSplit/>
          <w:trHeight w:val="510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3B02E8" w:rsidRDefault="003B02E8" w:rsidP="00274E3E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DN</w:t>
            </w:r>
          </w:p>
          <w:p w:rsidR="00D27835" w:rsidRPr="00D00B86" w:rsidRDefault="00D27835" w:rsidP="00274E3E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2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9C197C" w:rsidRDefault="00D27835" w:rsidP="00274E3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  <w:r w:rsidR="00A15F01">
              <w:rPr>
                <w:b/>
                <w:sz w:val="16"/>
              </w:rPr>
              <w:t xml:space="preserve"> (ПФ1)</w:t>
            </w:r>
          </w:p>
          <w:p w:rsidR="00D27835" w:rsidRPr="00BB22F2" w:rsidRDefault="00D27835" w:rsidP="00274E3E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 w:rsidR="00A15F01"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3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835" w:rsidRPr="009C197C" w:rsidRDefault="00D27835" w:rsidP="00274E3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 w:rsidR="00A15F01">
              <w:rPr>
                <w:b/>
                <w:sz w:val="16"/>
              </w:rPr>
              <w:t xml:space="preserve"> (ПФ2)</w:t>
            </w:r>
          </w:p>
          <w:p w:rsidR="00D27835" w:rsidRPr="00BB22F2" w:rsidRDefault="00D27835" w:rsidP="00274E3E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№1, прямолинейные участки, конфузоры)</w:t>
            </w:r>
          </w:p>
        </w:tc>
        <w:tc>
          <w:tcPr>
            <w:tcW w:w="3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9C197C" w:rsidRDefault="00D27835" w:rsidP="00274E3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№3</w:t>
            </w:r>
            <w:r w:rsidR="00A15F01">
              <w:rPr>
                <w:b/>
                <w:sz w:val="16"/>
              </w:rPr>
              <w:t xml:space="preserve"> (ПФ3)</w:t>
            </w:r>
          </w:p>
          <w:p w:rsidR="00D27835" w:rsidRPr="00BB22F2" w:rsidRDefault="00D27835" w:rsidP="00274E3E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 без имитатор</w:t>
            </w:r>
            <w:r w:rsidR="00A040F1"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D27835" w:rsidRPr="009C197C" w:rsidTr="0079212F">
        <w:trPr>
          <w:cantSplit/>
          <w:trHeight w:val="227"/>
        </w:trPr>
        <w:sdt>
          <w:sdtPr>
            <w:rPr>
              <w:rStyle w:val="11"/>
            </w:rPr>
            <w:id w:val="1990356501"/>
            <w:placeholder>
              <w:docPart w:val="FF0B09F3616C4FFCB8E027D65FA969C7"/>
            </w:placeholder>
          </w:sdtPr>
          <w:sdtEndPr>
            <w:rPr>
              <w:rStyle w:val="a0"/>
              <w:rFonts w:ascii="Arial" w:hAnsi="Arial"/>
              <w:b w:val="0"/>
              <w:i/>
              <w:sz w:val="20"/>
              <w:szCs w:val="20"/>
            </w:rPr>
          </w:sdtEndPr>
          <w:sdtContent>
            <w:tc>
              <w:tcPr>
                <w:tcW w:w="212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27835" w:rsidRPr="00A15F01" w:rsidRDefault="009F0AB6" w:rsidP="00274E3E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Style w:val="11"/>
                  </w:rPr>
                  <w:t xml:space="preserve"> </w:t>
                </w:r>
                <w:r w:rsidR="0079212F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b/>
              <w:sz w:val="16"/>
            </w:rPr>
            <w:id w:val="-440296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27835" w:rsidRDefault="005D30D3" w:rsidP="00274E3E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2024586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D27835" w:rsidRDefault="00E55446" w:rsidP="00274E3E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-713658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4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27835" w:rsidRDefault="00E55446" w:rsidP="00274E3E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</w:tr>
    </w:tbl>
    <w:p w:rsidR="0079212F" w:rsidRPr="0079212F" w:rsidRDefault="0079212F" w:rsidP="0079212F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/>
        <w:t xml:space="preserve">Барьеры </w:t>
      </w:r>
      <w:proofErr w:type="spellStart"/>
      <w:r>
        <w:rPr>
          <w:b/>
          <w:i/>
          <w:sz w:val="20"/>
          <w:szCs w:val="20"/>
        </w:rPr>
        <w:t>искрозащиты</w:t>
      </w:r>
      <w:proofErr w:type="spellEnd"/>
      <w:r w:rsidRPr="00F90118">
        <w:rPr>
          <w:b/>
          <w:i/>
          <w:sz w:val="20"/>
          <w:szCs w:val="20"/>
        </w:rPr>
        <w:t>:</w:t>
      </w:r>
      <w:r w:rsidRPr="00DE4618">
        <w:rPr>
          <w:i/>
          <w:sz w:val="16"/>
          <w:szCs w:val="16"/>
        </w:rPr>
        <w:t xml:space="preserve"> </w:t>
      </w:r>
    </w:p>
    <w:tbl>
      <w:tblPr>
        <w:tblStyle w:val="a3"/>
        <w:tblW w:w="10803" w:type="dxa"/>
        <w:tblInd w:w="-147" w:type="dxa"/>
        <w:tblLook w:val="01E0" w:firstRow="1" w:lastRow="1" w:firstColumn="1" w:lastColumn="1" w:noHBand="0" w:noVBand="0"/>
      </w:tblPr>
      <w:tblGrid>
        <w:gridCol w:w="4986"/>
        <w:gridCol w:w="417"/>
        <w:gridCol w:w="4983"/>
        <w:gridCol w:w="417"/>
      </w:tblGrid>
      <w:tr w:rsidR="0079212F" w:rsidTr="00D705CF">
        <w:trPr>
          <w:trHeight w:val="198"/>
        </w:trPr>
        <w:tc>
          <w:tcPr>
            <w:tcW w:w="5043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9212F" w:rsidRPr="00ED26C6" w:rsidRDefault="0079212F" w:rsidP="00D705CF">
            <w:pPr>
              <w:rPr>
                <w:sz w:val="16"/>
                <w:szCs w:val="16"/>
              </w:rPr>
            </w:pPr>
            <w:r w:rsidRPr="00ED26C6">
              <w:rPr>
                <w:sz w:val="16"/>
                <w:szCs w:val="16"/>
                <w:lang w:val="en-US"/>
              </w:rPr>
              <w:t>RS</w:t>
            </w:r>
            <w:r w:rsidRPr="00ED26C6">
              <w:rPr>
                <w:sz w:val="16"/>
                <w:szCs w:val="16"/>
              </w:rPr>
              <w:t xml:space="preserve"> </w:t>
            </w:r>
            <w:r w:rsidRPr="0079212F">
              <w:rPr>
                <w:sz w:val="16"/>
                <w:szCs w:val="16"/>
              </w:rPr>
              <w:t xml:space="preserve">485: </w:t>
            </w:r>
            <w:r w:rsidRPr="00ED26C6">
              <w:rPr>
                <w:sz w:val="16"/>
                <w:szCs w:val="16"/>
              </w:rPr>
              <w:t>Корунд</w:t>
            </w:r>
            <w:r>
              <w:rPr>
                <w:sz w:val="16"/>
                <w:szCs w:val="16"/>
              </w:rPr>
              <w:t xml:space="preserve"> </w:t>
            </w:r>
            <w:r w:rsidRPr="00ED26C6">
              <w:rPr>
                <w:sz w:val="16"/>
                <w:szCs w:val="16"/>
              </w:rPr>
              <w:t xml:space="preserve">М3 – </w:t>
            </w:r>
            <w:r w:rsidRPr="00ED26C6">
              <w:rPr>
                <w:b/>
                <w:sz w:val="16"/>
                <w:szCs w:val="16"/>
              </w:rPr>
              <w:t>1 шт</w:t>
            </w:r>
            <w:r w:rsidRPr="00ED26C6">
              <w:rPr>
                <w:sz w:val="16"/>
                <w:szCs w:val="16"/>
              </w:rPr>
              <w:t>.</w:t>
            </w:r>
          </w:p>
        </w:tc>
        <w:sdt>
          <w:sdtPr>
            <w:rPr>
              <w:b/>
              <w:sz w:val="20"/>
              <w:szCs w:val="20"/>
            </w:rPr>
            <w:id w:val="-138517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9212F" w:rsidRDefault="0079212F" w:rsidP="00D705CF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504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9212F" w:rsidRPr="00670EB0" w:rsidRDefault="0079212F" w:rsidP="00D705CF">
            <w:pPr>
              <w:rPr>
                <w:sz w:val="16"/>
                <w:szCs w:val="16"/>
              </w:rPr>
            </w:pPr>
            <w:r w:rsidRPr="00670EB0">
              <w:rPr>
                <w:sz w:val="16"/>
                <w:szCs w:val="16"/>
              </w:rPr>
              <w:t>Универсальный выход и вход управления: Корунд</w:t>
            </w:r>
            <w:r>
              <w:rPr>
                <w:sz w:val="16"/>
                <w:szCs w:val="16"/>
              </w:rPr>
              <w:t xml:space="preserve"> </w:t>
            </w:r>
            <w:r w:rsidRPr="00670EB0">
              <w:rPr>
                <w:sz w:val="16"/>
                <w:szCs w:val="16"/>
              </w:rPr>
              <w:t xml:space="preserve">М3 – </w:t>
            </w:r>
            <w:r w:rsidRPr="001F2FD4">
              <w:rPr>
                <w:b/>
                <w:sz w:val="16"/>
                <w:szCs w:val="16"/>
              </w:rPr>
              <w:t>2 шт</w:t>
            </w:r>
            <w:r w:rsidRPr="00670EB0">
              <w:rPr>
                <w:sz w:val="16"/>
                <w:szCs w:val="16"/>
              </w:rPr>
              <w:t>.</w:t>
            </w:r>
          </w:p>
        </w:tc>
        <w:sdt>
          <w:sdtPr>
            <w:rPr>
              <w:b/>
              <w:sz w:val="20"/>
              <w:szCs w:val="20"/>
            </w:rPr>
            <w:id w:val="1085419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79212F" w:rsidRDefault="0079212F" w:rsidP="00D705CF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9212F" w:rsidTr="00D705CF">
        <w:trPr>
          <w:trHeight w:val="206"/>
        </w:trPr>
        <w:tc>
          <w:tcPr>
            <w:tcW w:w="5043" w:type="dxa"/>
            <w:tcBorders>
              <w:right w:val="single" w:sz="12" w:space="0" w:color="auto"/>
            </w:tcBorders>
            <w:vAlign w:val="center"/>
          </w:tcPr>
          <w:p w:rsidR="0079212F" w:rsidRPr="00ED26C6" w:rsidRDefault="0079212F" w:rsidP="00D705CF">
            <w:pPr>
              <w:rPr>
                <w:sz w:val="20"/>
                <w:szCs w:val="20"/>
              </w:rPr>
            </w:pPr>
            <w:r w:rsidRPr="00ED26C6">
              <w:rPr>
                <w:sz w:val="16"/>
                <w:szCs w:val="16"/>
                <w:lang w:val="en-US"/>
              </w:rPr>
              <w:t>RS</w:t>
            </w:r>
            <w:r w:rsidRPr="00ED26C6">
              <w:rPr>
                <w:sz w:val="16"/>
                <w:szCs w:val="16"/>
              </w:rPr>
              <w:t xml:space="preserve"> 485 и универсальные выходы</w:t>
            </w:r>
            <w:r w:rsidRPr="00670EB0">
              <w:rPr>
                <w:sz w:val="16"/>
                <w:szCs w:val="16"/>
              </w:rPr>
              <w:t xml:space="preserve">: </w:t>
            </w:r>
            <w:r w:rsidRPr="00ED26C6">
              <w:rPr>
                <w:sz w:val="16"/>
                <w:szCs w:val="16"/>
              </w:rPr>
              <w:t>Корунд</w:t>
            </w:r>
            <w:r>
              <w:rPr>
                <w:sz w:val="16"/>
                <w:szCs w:val="16"/>
              </w:rPr>
              <w:t xml:space="preserve"> </w:t>
            </w:r>
            <w:r w:rsidRPr="00ED26C6">
              <w:rPr>
                <w:sz w:val="16"/>
                <w:szCs w:val="16"/>
              </w:rPr>
              <w:t xml:space="preserve">М3 – </w:t>
            </w:r>
            <w:r w:rsidRPr="00ED26C6">
              <w:rPr>
                <w:b/>
                <w:sz w:val="16"/>
                <w:szCs w:val="16"/>
              </w:rPr>
              <w:t>2 шт.</w:t>
            </w:r>
          </w:p>
        </w:tc>
        <w:sdt>
          <w:sdtPr>
            <w:rPr>
              <w:b/>
              <w:sz w:val="20"/>
              <w:szCs w:val="20"/>
            </w:rPr>
            <w:id w:val="466007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9212F" w:rsidRDefault="0079212F" w:rsidP="00D705CF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50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9212F" w:rsidRPr="00670EB0" w:rsidRDefault="0079212F" w:rsidP="00D705CF">
            <w:pPr>
              <w:rPr>
                <w:sz w:val="16"/>
                <w:szCs w:val="16"/>
              </w:rPr>
            </w:pPr>
            <w:r w:rsidRPr="00670EB0">
              <w:rPr>
                <w:sz w:val="16"/>
                <w:szCs w:val="16"/>
              </w:rPr>
              <w:t xml:space="preserve">Ток. выход и вход </w:t>
            </w:r>
            <w:proofErr w:type="spellStart"/>
            <w:r w:rsidRPr="00670EB0">
              <w:rPr>
                <w:sz w:val="16"/>
                <w:szCs w:val="16"/>
              </w:rPr>
              <w:t>управл</w:t>
            </w:r>
            <w:proofErr w:type="spellEnd"/>
            <w:r>
              <w:rPr>
                <w:sz w:val="16"/>
                <w:szCs w:val="16"/>
              </w:rPr>
              <w:t>.:</w:t>
            </w:r>
            <w:r w:rsidRPr="00670EB0">
              <w:rPr>
                <w:sz w:val="16"/>
                <w:szCs w:val="16"/>
              </w:rPr>
              <w:t xml:space="preserve"> КорундМ3 – 1шт.,</w:t>
            </w:r>
            <w:r>
              <w:rPr>
                <w:sz w:val="16"/>
                <w:szCs w:val="16"/>
              </w:rPr>
              <w:t xml:space="preserve"> Корунд </w:t>
            </w:r>
            <w:r w:rsidRPr="00670EB0">
              <w:rPr>
                <w:sz w:val="16"/>
                <w:szCs w:val="16"/>
              </w:rPr>
              <w:t xml:space="preserve">М4 – </w:t>
            </w:r>
            <w:r w:rsidRPr="001F2FD4">
              <w:rPr>
                <w:b/>
                <w:sz w:val="16"/>
                <w:szCs w:val="16"/>
              </w:rPr>
              <w:t>1 шт</w:t>
            </w:r>
            <w:r w:rsidRPr="00670EB0">
              <w:rPr>
                <w:sz w:val="16"/>
                <w:szCs w:val="16"/>
              </w:rPr>
              <w:t>.</w:t>
            </w:r>
          </w:p>
        </w:tc>
        <w:sdt>
          <w:sdtPr>
            <w:rPr>
              <w:b/>
              <w:sz w:val="20"/>
              <w:szCs w:val="20"/>
            </w:rPr>
            <w:id w:val="-136955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79212F" w:rsidRDefault="0079212F" w:rsidP="00D705CF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9212F" w:rsidTr="00D705CF">
        <w:trPr>
          <w:trHeight w:val="198"/>
        </w:trPr>
        <w:tc>
          <w:tcPr>
            <w:tcW w:w="5043" w:type="dxa"/>
            <w:tcBorders>
              <w:right w:val="single" w:sz="12" w:space="0" w:color="auto"/>
            </w:tcBorders>
            <w:vAlign w:val="center"/>
          </w:tcPr>
          <w:p w:rsidR="0079212F" w:rsidRPr="00ED26C6" w:rsidRDefault="0079212F" w:rsidP="00D705CF">
            <w:pPr>
              <w:rPr>
                <w:sz w:val="20"/>
                <w:szCs w:val="20"/>
              </w:rPr>
            </w:pPr>
            <w:r w:rsidRPr="00ED26C6">
              <w:rPr>
                <w:sz w:val="16"/>
                <w:szCs w:val="16"/>
                <w:lang w:val="en-US"/>
              </w:rPr>
              <w:t>RS</w:t>
            </w:r>
            <w:r w:rsidRPr="00ED26C6">
              <w:rPr>
                <w:sz w:val="16"/>
                <w:szCs w:val="16"/>
              </w:rPr>
              <w:t xml:space="preserve"> 485 и токовый выход</w:t>
            </w:r>
            <w:r w:rsidRPr="00670EB0">
              <w:rPr>
                <w:sz w:val="16"/>
                <w:szCs w:val="16"/>
              </w:rPr>
              <w:t xml:space="preserve">: </w:t>
            </w:r>
            <w:r w:rsidRPr="00ED26C6">
              <w:rPr>
                <w:sz w:val="16"/>
                <w:szCs w:val="16"/>
              </w:rPr>
              <w:t>Корунд</w:t>
            </w:r>
            <w:r>
              <w:rPr>
                <w:sz w:val="16"/>
                <w:szCs w:val="16"/>
              </w:rPr>
              <w:t xml:space="preserve"> </w:t>
            </w:r>
            <w:r w:rsidRPr="00ED26C6">
              <w:rPr>
                <w:sz w:val="16"/>
                <w:szCs w:val="16"/>
              </w:rPr>
              <w:t xml:space="preserve">М3 – </w:t>
            </w:r>
            <w:r w:rsidRPr="00ED26C6">
              <w:rPr>
                <w:b/>
                <w:sz w:val="16"/>
                <w:szCs w:val="16"/>
              </w:rPr>
              <w:t xml:space="preserve">1 </w:t>
            </w:r>
            <w:proofErr w:type="gramStart"/>
            <w:r w:rsidRPr="00ED26C6">
              <w:rPr>
                <w:b/>
                <w:sz w:val="16"/>
                <w:szCs w:val="16"/>
              </w:rPr>
              <w:t>шт.,</w:t>
            </w:r>
            <w:proofErr w:type="gramEnd"/>
            <w:r>
              <w:rPr>
                <w:sz w:val="16"/>
                <w:szCs w:val="16"/>
              </w:rPr>
              <w:t xml:space="preserve"> Корунд </w:t>
            </w:r>
            <w:r w:rsidRPr="00ED26C6">
              <w:rPr>
                <w:sz w:val="16"/>
                <w:szCs w:val="16"/>
              </w:rPr>
              <w:t xml:space="preserve">М4 – </w:t>
            </w:r>
            <w:r w:rsidRPr="00ED26C6">
              <w:rPr>
                <w:b/>
                <w:sz w:val="16"/>
                <w:szCs w:val="16"/>
              </w:rPr>
              <w:t>1 шт.</w:t>
            </w:r>
          </w:p>
        </w:tc>
        <w:sdt>
          <w:sdtPr>
            <w:rPr>
              <w:b/>
              <w:sz w:val="20"/>
              <w:szCs w:val="20"/>
            </w:rPr>
            <w:id w:val="-1679041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9212F" w:rsidRDefault="0079212F" w:rsidP="00D705CF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504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9212F" w:rsidRPr="00670EB0" w:rsidRDefault="0079212F" w:rsidP="00D705CF">
            <w:pPr>
              <w:rPr>
                <w:sz w:val="16"/>
                <w:szCs w:val="16"/>
              </w:rPr>
            </w:pPr>
            <w:r w:rsidRPr="00670EB0">
              <w:rPr>
                <w:sz w:val="16"/>
                <w:szCs w:val="16"/>
              </w:rPr>
              <w:t>Токовый выход</w:t>
            </w:r>
            <w:r w:rsidRPr="00781F6C">
              <w:rPr>
                <w:sz w:val="16"/>
                <w:szCs w:val="16"/>
              </w:rPr>
              <w:t xml:space="preserve">: </w:t>
            </w:r>
            <w:r w:rsidRPr="00670EB0">
              <w:rPr>
                <w:sz w:val="16"/>
                <w:szCs w:val="16"/>
              </w:rPr>
              <w:t>Корунд</w:t>
            </w:r>
            <w:r>
              <w:rPr>
                <w:sz w:val="16"/>
                <w:szCs w:val="16"/>
              </w:rPr>
              <w:t xml:space="preserve"> </w:t>
            </w:r>
            <w:r w:rsidRPr="00670EB0">
              <w:rPr>
                <w:sz w:val="16"/>
                <w:szCs w:val="16"/>
              </w:rPr>
              <w:t xml:space="preserve">М4 – </w:t>
            </w:r>
            <w:r w:rsidRPr="001F2FD4">
              <w:rPr>
                <w:b/>
                <w:sz w:val="16"/>
                <w:szCs w:val="16"/>
              </w:rPr>
              <w:t>1 шт.</w:t>
            </w:r>
          </w:p>
        </w:tc>
        <w:sdt>
          <w:sdtPr>
            <w:rPr>
              <w:b/>
              <w:sz w:val="20"/>
              <w:szCs w:val="20"/>
            </w:rPr>
            <w:id w:val="-446541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79212F" w:rsidRDefault="0079212F" w:rsidP="00D705CF">
                <w:pPr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79212F" w:rsidRPr="00AE39E0" w:rsidRDefault="0079212F" w:rsidP="0079212F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П</w:t>
      </w:r>
      <w:r w:rsidRPr="00AE39E0">
        <w:rPr>
          <w:b/>
          <w:i/>
          <w:sz w:val="20"/>
          <w:szCs w:val="20"/>
        </w:rPr>
        <w:t>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  <w:gridCol w:w="141"/>
      </w:tblGrid>
      <w:tr w:rsidR="0079212F" w:rsidTr="00D705CF">
        <w:trPr>
          <w:trHeight w:val="575"/>
        </w:trPr>
        <w:sdt>
          <w:sdtPr>
            <w:rPr>
              <w:b/>
              <w:sz w:val="16"/>
            </w:rPr>
            <w:id w:val="-1847399478"/>
            <w:placeholder>
              <w:docPart w:val="F85887C6A24D4048BB2509AEEEFBE45B"/>
            </w:placeholder>
            <w:showingPlcHdr/>
          </w:sdtPr>
          <w:sdtEndPr/>
          <w:sdtContent>
            <w:tc>
              <w:tcPr>
                <w:tcW w:w="10773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79212F" w:rsidRDefault="0079212F" w:rsidP="00D705CF">
                <w:pPr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79212F" w:rsidTr="00D705CF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9212F" w:rsidRDefault="0079212F" w:rsidP="00D705CF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05E05610C1AE497190A51727447E04F6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79212F" w:rsidRDefault="0079212F" w:rsidP="00D705C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212F" w:rsidRDefault="0079212F" w:rsidP="00D705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212F" w:rsidRDefault="0079212F" w:rsidP="00D705C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79212F" w:rsidTr="00D705CF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9212F" w:rsidRDefault="0079212F" w:rsidP="00D705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9212F" w:rsidRDefault="0079212F" w:rsidP="00D705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ФИО</w:t>
            </w:r>
            <w:r>
              <w:rPr>
                <w:sz w:val="8"/>
                <w:szCs w:val="12"/>
                <w:lang w:val="en-US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9212F" w:rsidRDefault="0079212F" w:rsidP="00D705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9212F" w:rsidRDefault="0079212F" w:rsidP="00D705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79212F" w:rsidRDefault="0079212F" w:rsidP="0079212F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79212F" w:rsidTr="00D705CF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9212F" w:rsidRDefault="0079212F" w:rsidP="00D705CF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399860566A6D432EBB94698510A251A0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79212F" w:rsidRDefault="0079212F" w:rsidP="00D705C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9212F" w:rsidRDefault="0079212F" w:rsidP="00D705CF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6645AAE95CC7411392D23253CD47E983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79212F" w:rsidRDefault="0079212F" w:rsidP="00D705C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79212F" w:rsidRPr="00575A13" w:rsidRDefault="0079212F" w:rsidP="0079212F">
      <w:pPr>
        <w:rPr>
          <w:sz w:val="8"/>
          <w:szCs w:val="8"/>
        </w:rPr>
      </w:pPr>
    </w:p>
    <w:p w:rsidR="00031C66" w:rsidRPr="00575A13" w:rsidRDefault="00031C66" w:rsidP="0079212F">
      <w:pPr>
        <w:rPr>
          <w:sz w:val="8"/>
          <w:szCs w:val="8"/>
        </w:rPr>
      </w:pPr>
    </w:p>
    <w:sectPr w:rsidR="00031C66" w:rsidRPr="00575A13" w:rsidSect="00AE39E0">
      <w:headerReference w:type="default" r:id="rId9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B14" w:rsidRDefault="00AD0B14" w:rsidP="00AD0B14">
      <w:r>
        <w:separator/>
      </w:r>
    </w:p>
  </w:endnote>
  <w:endnote w:type="continuationSeparator" w:id="0">
    <w:p w:rsidR="00AD0B14" w:rsidRDefault="00AD0B14" w:rsidP="00AD0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B14" w:rsidRDefault="00AD0B14" w:rsidP="00AD0B14">
      <w:r>
        <w:separator/>
      </w:r>
    </w:p>
  </w:footnote>
  <w:footnote w:type="continuationSeparator" w:id="0">
    <w:p w:rsidR="00AD0B14" w:rsidRDefault="00AD0B14" w:rsidP="00AD0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B14" w:rsidRDefault="00AD0B14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171450</wp:posOffset>
              </wp:positionV>
              <wp:extent cx="361950" cy="804545"/>
              <wp:effectExtent l="0" t="0" r="0" b="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1950" cy="804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B14" w:rsidRPr="00AD0B14" w:rsidRDefault="00AD0B14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AD0B14">
                            <w:rPr>
                              <w:color w:val="D0CECE" w:themeColor="background2" w:themeShade="E6"/>
                            </w:rPr>
                            <w:t>01.08.2024</w:t>
                          </w:r>
                        </w:p>
                        <w:p w:rsidR="00AD0B14" w:rsidRDefault="00AD0B14"/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-22.7pt;margin-top:13.5pt;width:28.5pt;height:63.3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" stroked="f">
              <v:textbox style="layout-flow:vertical;mso-layout-flow-alt:bottom-to-top">
                <w:txbxContent>
                  <w:p w:rsidR="00AD0B14" w:rsidRPr="00AD0B14" w:rsidRDefault="00AD0B14">
                    <w:pPr>
                      <w:rPr>
                        <w:color w:val="D0CECE" w:themeColor="background2" w:themeShade="E6"/>
                      </w:rPr>
                    </w:pPr>
                    <w:r w:rsidRPr="00AD0B14">
                      <w:rPr>
                        <w:color w:val="D0CECE" w:themeColor="background2" w:themeShade="E6"/>
                      </w:rPr>
                      <w:t>01.08.2024</w:t>
                    </w:r>
                  </w:p>
                  <w:p w:rsidR="00AD0B14" w:rsidRDefault="00AD0B14"/>
                </w:txbxContent>
              </v:textbox>
              <w10:wrap anchorx="margin"/>
            </v:shape>
          </w:pict>
        </mc:Fallback>
      </mc:AlternateContent>
    </w:r>
  </w:p>
  <w:p w:rsidR="00AD0B14" w:rsidRDefault="00AD0B1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145DA"/>
    <w:multiLevelType w:val="hybridMultilevel"/>
    <w:tmpl w:val="4768EFFC"/>
    <w:lvl w:ilvl="0" w:tplc="8990ED82"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eqpn9zsHh0ak0yuK7GlZxSPrWgzLTdA6EeuqANGfhzQ8NN9UIuajIh7+fGEfsOpjCk6ssDBoa64+BacNcTbeA==" w:salt="yQbjN0/UHfE2Z7dwYtW4Eg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B14"/>
    <w:rsid w:val="00011025"/>
    <w:rsid w:val="00011378"/>
    <w:rsid w:val="00023F4A"/>
    <w:rsid w:val="00031C66"/>
    <w:rsid w:val="0005373F"/>
    <w:rsid w:val="00060350"/>
    <w:rsid w:val="00072042"/>
    <w:rsid w:val="00084E00"/>
    <w:rsid w:val="000A4608"/>
    <w:rsid w:val="000B173E"/>
    <w:rsid w:val="000B1C22"/>
    <w:rsid w:val="000B2371"/>
    <w:rsid w:val="000B5405"/>
    <w:rsid w:val="000C064C"/>
    <w:rsid w:val="000C4F4E"/>
    <w:rsid w:val="000C7493"/>
    <w:rsid w:val="000E042F"/>
    <w:rsid w:val="000E751F"/>
    <w:rsid w:val="000F2BFB"/>
    <w:rsid w:val="000F7646"/>
    <w:rsid w:val="00101AB8"/>
    <w:rsid w:val="00106821"/>
    <w:rsid w:val="00110EFA"/>
    <w:rsid w:val="001237BE"/>
    <w:rsid w:val="00126FDA"/>
    <w:rsid w:val="00134D25"/>
    <w:rsid w:val="00134FF8"/>
    <w:rsid w:val="001434A5"/>
    <w:rsid w:val="0014490E"/>
    <w:rsid w:val="001449E2"/>
    <w:rsid w:val="0014577A"/>
    <w:rsid w:val="001816C6"/>
    <w:rsid w:val="00186EFA"/>
    <w:rsid w:val="00197527"/>
    <w:rsid w:val="001A1DE5"/>
    <w:rsid w:val="001A47DE"/>
    <w:rsid w:val="001B14FA"/>
    <w:rsid w:val="001C3E2A"/>
    <w:rsid w:val="001D24BE"/>
    <w:rsid w:val="001D2800"/>
    <w:rsid w:val="001D5629"/>
    <w:rsid w:val="001E396E"/>
    <w:rsid w:val="001F2FD4"/>
    <w:rsid w:val="002010D1"/>
    <w:rsid w:val="0021043C"/>
    <w:rsid w:val="00215435"/>
    <w:rsid w:val="002222C9"/>
    <w:rsid w:val="0022501C"/>
    <w:rsid w:val="00227150"/>
    <w:rsid w:val="00243E66"/>
    <w:rsid w:val="00264B60"/>
    <w:rsid w:val="00274D00"/>
    <w:rsid w:val="00274E3E"/>
    <w:rsid w:val="00282B17"/>
    <w:rsid w:val="002A1F15"/>
    <w:rsid w:val="002B3515"/>
    <w:rsid w:val="002B60D6"/>
    <w:rsid w:val="002D6EEF"/>
    <w:rsid w:val="002E652C"/>
    <w:rsid w:val="002F054F"/>
    <w:rsid w:val="003147CE"/>
    <w:rsid w:val="00321895"/>
    <w:rsid w:val="00324496"/>
    <w:rsid w:val="0032675F"/>
    <w:rsid w:val="00332126"/>
    <w:rsid w:val="00343932"/>
    <w:rsid w:val="0036540D"/>
    <w:rsid w:val="00380345"/>
    <w:rsid w:val="0039077D"/>
    <w:rsid w:val="00392905"/>
    <w:rsid w:val="003B02E8"/>
    <w:rsid w:val="003B161D"/>
    <w:rsid w:val="003B1C3D"/>
    <w:rsid w:val="003B41BD"/>
    <w:rsid w:val="003B4E21"/>
    <w:rsid w:val="003D1236"/>
    <w:rsid w:val="003D1269"/>
    <w:rsid w:val="003D25E0"/>
    <w:rsid w:val="003D3797"/>
    <w:rsid w:val="003D4E3B"/>
    <w:rsid w:val="003F2FF4"/>
    <w:rsid w:val="00404E1D"/>
    <w:rsid w:val="0040540D"/>
    <w:rsid w:val="004062EE"/>
    <w:rsid w:val="004114CC"/>
    <w:rsid w:val="00416E43"/>
    <w:rsid w:val="0044197C"/>
    <w:rsid w:val="0044359D"/>
    <w:rsid w:val="00451F36"/>
    <w:rsid w:val="0045220A"/>
    <w:rsid w:val="0046105C"/>
    <w:rsid w:val="00465D4E"/>
    <w:rsid w:val="00471DCD"/>
    <w:rsid w:val="004756CB"/>
    <w:rsid w:val="004758C1"/>
    <w:rsid w:val="00476694"/>
    <w:rsid w:val="0048247B"/>
    <w:rsid w:val="004847BA"/>
    <w:rsid w:val="004B46C2"/>
    <w:rsid w:val="004C1804"/>
    <w:rsid w:val="004C6A8C"/>
    <w:rsid w:val="004C7A6F"/>
    <w:rsid w:val="004D38D0"/>
    <w:rsid w:val="004D43CE"/>
    <w:rsid w:val="004D59AC"/>
    <w:rsid w:val="004E78D2"/>
    <w:rsid w:val="004F11EB"/>
    <w:rsid w:val="005233BF"/>
    <w:rsid w:val="00526D69"/>
    <w:rsid w:val="00531D25"/>
    <w:rsid w:val="0053260F"/>
    <w:rsid w:val="00550E4E"/>
    <w:rsid w:val="005663DC"/>
    <w:rsid w:val="0057348C"/>
    <w:rsid w:val="00575A13"/>
    <w:rsid w:val="00592C9D"/>
    <w:rsid w:val="00593623"/>
    <w:rsid w:val="005A060B"/>
    <w:rsid w:val="005B3607"/>
    <w:rsid w:val="005B660F"/>
    <w:rsid w:val="005B667A"/>
    <w:rsid w:val="005C11DD"/>
    <w:rsid w:val="005C7A02"/>
    <w:rsid w:val="005D2EE5"/>
    <w:rsid w:val="005D30D3"/>
    <w:rsid w:val="005E1B7D"/>
    <w:rsid w:val="00604788"/>
    <w:rsid w:val="00606C82"/>
    <w:rsid w:val="00613CD9"/>
    <w:rsid w:val="00613E59"/>
    <w:rsid w:val="0061490B"/>
    <w:rsid w:val="00657DD4"/>
    <w:rsid w:val="00670EB0"/>
    <w:rsid w:val="00673BA3"/>
    <w:rsid w:val="006750C1"/>
    <w:rsid w:val="006B4CCE"/>
    <w:rsid w:val="006B70BB"/>
    <w:rsid w:val="006C4942"/>
    <w:rsid w:val="006C6621"/>
    <w:rsid w:val="006D135F"/>
    <w:rsid w:val="006D2844"/>
    <w:rsid w:val="006D4965"/>
    <w:rsid w:val="006D61AF"/>
    <w:rsid w:val="006D6685"/>
    <w:rsid w:val="006E2D11"/>
    <w:rsid w:val="006E64CC"/>
    <w:rsid w:val="006F5221"/>
    <w:rsid w:val="006F5613"/>
    <w:rsid w:val="00720980"/>
    <w:rsid w:val="00730FDB"/>
    <w:rsid w:val="00735A23"/>
    <w:rsid w:val="00736FCD"/>
    <w:rsid w:val="007575A5"/>
    <w:rsid w:val="0076712B"/>
    <w:rsid w:val="00773BD5"/>
    <w:rsid w:val="007755FF"/>
    <w:rsid w:val="0077697D"/>
    <w:rsid w:val="00777EDA"/>
    <w:rsid w:val="00781F6C"/>
    <w:rsid w:val="0079212F"/>
    <w:rsid w:val="007C4F04"/>
    <w:rsid w:val="007D2ACD"/>
    <w:rsid w:val="007D2D0D"/>
    <w:rsid w:val="008001D6"/>
    <w:rsid w:val="008026F9"/>
    <w:rsid w:val="00803DDE"/>
    <w:rsid w:val="00812C0C"/>
    <w:rsid w:val="00813B0B"/>
    <w:rsid w:val="0081706D"/>
    <w:rsid w:val="0081741A"/>
    <w:rsid w:val="0084265E"/>
    <w:rsid w:val="00845332"/>
    <w:rsid w:val="0084783C"/>
    <w:rsid w:val="008501FC"/>
    <w:rsid w:val="008542EB"/>
    <w:rsid w:val="008544CE"/>
    <w:rsid w:val="008564CC"/>
    <w:rsid w:val="0088395B"/>
    <w:rsid w:val="00890F07"/>
    <w:rsid w:val="00895A22"/>
    <w:rsid w:val="008A3F1F"/>
    <w:rsid w:val="008B032A"/>
    <w:rsid w:val="008C0863"/>
    <w:rsid w:val="008D3007"/>
    <w:rsid w:val="008E1946"/>
    <w:rsid w:val="008F66A4"/>
    <w:rsid w:val="00900553"/>
    <w:rsid w:val="00902973"/>
    <w:rsid w:val="00904BB0"/>
    <w:rsid w:val="00906677"/>
    <w:rsid w:val="00915102"/>
    <w:rsid w:val="00915130"/>
    <w:rsid w:val="009234C7"/>
    <w:rsid w:val="00926B8E"/>
    <w:rsid w:val="009334E1"/>
    <w:rsid w:val="00936158"/>
    <w:rsid w:val="0094115B"/>
    <w:rsid w:val="00942932"/>
    <w:rsid w:val="009454D2"/>
    <w:rsid w:val="00950C4D"/>
    <w:rsid w:val="00953814"/>
    <w:rsid w:val="009569C5"/>
    <w:rsid w:val="0095720F"/>
    <w:rsid w:val="00974CD5"/>
    <w:rsid w:val="00982C52"/>
    <w:rsid w:val="00985A09"/>
    <w:rsid w:val="00987BEA"/>
    <w:rsid w:val="00987D99"/>
    <w:rsid w:val="00996265"/>
    <w:rsid w:val="009A5DB5"/>
    <w:rsid w:val="009B6135"/>
    <w:rsid w:val="009B6C41"/>
    <w:rsid w:val="009B7483"/>
    <w:rsid w:val="009D25AE"/>
    <w:rsid w:val="009D4DEF"/>
    <w:rsid w:val="009D7044"/>
    <w:rsid w:val="009E4A2A"/>
    <w:rsid w:val="009E4C4B"/>
    <w:rsid w:val="009F0AB6"/>
    <w:rsid w:val="009F21B7"/>
    <w:rsid w:val="009F288B"/>
    <w:rsid w:val="009F3482"/>
    <w:rsid w:val="009F44B3"/>
    <w:rsid w:val="009F5DBD"/>
    <w:rsid w:val="00A040F1"/>
    <w:rsid w:val="00A0416F"/>
    <w:rsid w:val="00A15F01"/>
    <w:rsid w:val="00A305FA"/>
    <w:rsid w:val="00A3735E"/>
    <w:rsid w:val="00A448FA"/>
    <w:rsid w:val="00A44B24"/>
    <w:rsid w:val="00A45AAE"/>
    <w:rsid w:val="00A60081"/>
    <w:rsid w:val="00A63EE0"/>
    <w:rsid w:val="00A6469F"/>
    <w:rsid w:val="00A65BFA"/>
    <w:rsid w:val="00A73962"/>
    <w:rsid w:val="00A900AF"/>
    <w:rsid w:val="00A92447"/>
    <w:rsid w:val="00A95DCF"/>
    <w:rsid w:val="00AA6736"/>
    <w:rsid w:val="00AD0B14"/>
    <w:rsid w:val="00AD2497"/>
    <w:rsid w:val="00AE39E0"/>
    <w:rsid w:val="00B0108C"/>
    <w:rsid w:val="00B30D17"/>
    <w:rsid w:val="00B4228A"/>
    <w:rsid w:val="00B44FF7"/>
    <w:rsid w:val="00B50202"/>
    <w:rsid w:val="00B60BEF"/>
    <w:rsid w:val="00B764C2"/>
    <w:rsid w:val="00B7757D"/>
    <w:rsid w:val="00B7782E"/>
    <w:rsid w:val="00B91126"/>
    <w:rsid w:val="00B97611"/>
    <w:rsid w:val="00BA2207"/>
    <w:rsid w:val="00BB75A9"/>
    <w:rsid w:val="00BC343A"/>
    <w:rsid w:val="00BC5EDA"/>
    <w:rsid w:val="00BC7BC9"/>
    <w:rsid w:val="00BD0B6A"/>
    <w:rsid w:val="00BD1E25"/>
    <w:rsid w:val="00BF0409"/>
    <w:rsid w:val="00BF28A5"/>
    <w:rsid w:val="00BF687E"/>
    <w:rsid w:val="00C078F7"/>
    <w:rsid w:val="00C131B0"/>
    <w:rsid w:val="00C150FF"/>
    <w:rsid w:val="00C31570"/>
    <w:rsid w:val="00C50F63"/>
    <w:rsid w:val="00C536D5"/>
    <w:rsid w:val="00C53A3D"/>
    <w:rsid w:val="00C5555B"/>
    <w:rsid w:val="00C60089"/>
    <w:rsid w:val="00C602A8"/>
    <w:rsid w:val="00C75545"/>
    <w:rsid w:val="00C8224C"/>
    <w:rsid w:val="00C93C7A"/>
    <w:rsid w:val="00C9473B"/>
    <w:rsid w:val="00C95AA2"/>
    <w:rsid w:val="00CA0649"/>
    <w:rsid w:val="00CA1EB3"/>
    <w:rsid w:val="00CB07F2"/>
    <w:rsid w:val="00CB14B4"/>
    <w:rsid w:val="00CB15C8"/>
    <w:rsid w:val="00CC2E28"/>
    <w:rsid w:val="00CC4397"/>
    <w:rsid w:val="00CC67AE"/>
    <w:rsid w:val="00CC6F98"/>
    <w:rsid w:val="00CD32F5"/>
    <w:rsid w:val="00CD4EDA"/>
    <w:rsid w:val="00CD71E9"/>
    <w:rsid w:val="00CE53D2"/>
    <w:rsid w:val="00CE6F2B"/>
    <w:rsid w:val="00CF05EB"/>
    <w:rsid w:val="00CF199B"/>
    <w:rsid w:val="00CF1B8A"/>
    <w:rsid w:val="00CF610A"/>
    <w:rsid w:val="00CF6AC9"/>
    <w:rsid w:val="00CF6AFF"/>
    <w:rsid w:val="00D051B5"/>
    <w:rsid w:val="00D11FC3"/>
    <w:rsid w:val="00D12EAC"/>
    <w:rsid w:val="00D247A5"/>
    <w:rsid w:val="00D27835"/>
    <w:rsid w:val="00D32AD5"/>
    <w:rsid w:val="00D32FD1"/>
    <w:rsid w:val="00D3337B"/>
    <w:rsid w:val="00D34EEC"/>
    <w:rsid w:val="00D436AA"/>
    <w:rsid w:val="00D54ACD"/>
    <w:rsid w:val="00D56A3D"/>
    <w:rsid w:val="00D9198B"/>
    <w:rsid w:val="00DA1F92"/>
    <w:rsid w:val="00DB14E5"/>
    <w:rsid w:val="00DB7FB6"/>
    <w:rsid w:val="00DC0A7D"/>
    <w:rsid w:val="00DD3E09"/>
    <w:rsid w:val="00DD5AE4"/>
    <w:rsid w:val="00DD76D9"/>
    <w:rsid w:val="00DE1FC0"/>
    <w:rsid w:val="00DE4618"/>
    <w:rsid w:val="00DE7FD6"/>
    <w:rsid w:val="00DF5A18"/>
    <w:rsid w:val="00E03637"/>
    <w:rsid w:val="00E104F3"/>
    <w:rsid w:val="00E10EC0"/>
    <w:rsid w:val="00E2648A"/>
    <w:rsid w:val="00E313F3"/>
    <w:rsid w:val="00E337AE"/>
    <w:rsid w:val="00E3457B"/>
    <w:rsid w:val="00E45D55"/>
    <w:rsid w:val="00E548C3"/>
    <w:rsid w:val="00E55446"/>
    <w:rsid w:val="00E6045A"/>
    <w:rsid w:val="00E6099B"/>
    <w:rsid w:val="00E67773"/>
    <w:rsid w:val="00E73278"/>
    <w:rsid w:val="00E76620"/>
    <w:rsid w:val="00E77F2F"/>
    <w:rsid w:val="00E83CD0"/>
    <w:rsid w:val="00E85355"/>
    <w:rsid w:val="00E85D0C"/>
    <w:rsid w:val="00E87392"/>
    <w:rsid w:val="00E87B67"/>
    <w:rsid w:val="00EB06E1"/>
    <w:rsid w:val="00EB418E"/>
    <w:rsid w:val="00EC20B0"/>
    <w:rsid w:val="00ED26C6"/>
    <w:rsid w:val="00EE1948"/>
    <w:rsid w:val="00EE22A4"/>
    <w:rsid w:val="00EE7E43"/>
    <w:rsid w:val="00EF0596"/>
    <w:rsid w:val="00EF11B3"/>
    <w:rsid w:val="00EF1DD9"/>
    <w:rsid w:val="00EF2323"/>
    <w:rsid w:val="00EF4F4D"/>
    <w:rsid w:val="00F043EE"/>
    <w:rsid w:val="00F06F06"/>
    <w:rsid w:val="00F11AA7"/>
    <w:rsid w:val="00F11E06"/>
    <w:rsid w:val="00F140F4"/>
    <w:rsid w:val="00F15D42"/>
    <w:rsid w:val="00F27D68"/>
    <w:rsid w:val="00F301E5"/>
    <w:rsid w:val="00F31A59"/>
    <w:rsid w:val="00F40236"/>
    <w:rsid w:val="00F43DD8"/>
    <w:rsid w:val="00F4577A"/>
    <w:rsid w:val="00F87786"/>
    <w:rsid w:val="00F9774B"/>
    <w:rsid w:val="00F978FE"/>
    <w:rsid w:val="00FB2003"/>
    <w:rsid w:val="00FC2042"/>
    <w:rsid w:val="00FD18C0"/>
    <w:rsid w:val="00FE0AE8"/>
    <w:rsid w:val="00FF62C1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603CB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2C1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basedOn w:val="a0"/>
    <w:uiPriority w:val="99"/>
    <w:rsid w:val="001816C6"/>
    <w:rPr>
      <w:color w:val="0000FF"/>
      <w:u w:val="single"/>
    </w:rPr>
  </w:style>
  <w:style w:type="paragraph" w:styleId="aa">
    <w:name w:val="Balloon Text"/>
    <w:basedOn w:val="a"/>
    <w:semiHidden/>
    <w:rsid w:val="00DD76D9"/>
    <w:rPr>
      <w:rFonts w:ascii="Tahoma" w:hAnsi="Tahoma" w:cs="Tahoma"/>
      <w:sz w:val="16"/>
      <w:szCs w:val="16"/>
    </w:rPr>
  </w:style>
  <w:style w:type="character" w:customStyle="1" w:styleId="a8">
    <w:name w:val="Основной текст Знак"/>
    <w:basedOn w:val="a0"/>
    <w:link w:val="a7"/>
    <w:rsid w:val="00BF28A5"/>
    <w:rPr>
      <w:rFonts w:ascii="Arial" w:hAnsi="Arial" w:cs="Arial"/>
      <w:sz w:val="22"/>
      <w:szCs w:val="22"/>
    </w:rPr>
  </w:style>
  <w:style w:type="character" w:customStyle="1" w:styleId="ab">
    <w:name w:val="Знак Знак"/>
    <w:basedOn w:val="a0"/>
    <w:locked/>
    <w:rsid w:val="00FC2042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7D2AC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">
    <w:name w:val="Знак Знак1"/>
    <w:locked/>
    <w:rsid w:val="0048247B"/>
    <w:rPr>
      <w:rFonts w:ascii="Arial" w:hAnsi="Arial" w:cs="Arial"/>
      <w:sz w:val="22"/>
      <w:szCs w:val="22"/>
      <w:lang w:val="ru-RU" w:eastAsia="ru-RU" w:bidi="ar-SA"/>
    </w:rPr>
  </w:style>
  <w:style w:type="character" w:styleId="ac">
    <w:name w:val="Placeholder Text"/>
    <w:basedOn w:val="a0"/>
    <w:uiPriority w:val="99"/>
    <w:semiHidden/>
    <w:rsid w:val="004B46C2"/>
    <w:rPr>
      <w:color w:val="808080"/>
    </w:rPr>
  </w:style>
  <w:style w:type="character" w:customStyle="1" w:styleId="11">
    <w:name w:val="Стиль11"/>
    <w:basedOn w:val="a0"/>
    <w:uiPriority w:val="1"/>
    <w:rsid w:val="004B46C2"/>
    <w:rPr>
      <w:rFonts w:asciiTheme="minorHAnsi" w:hAnsiTheme="minorHAnsi"/>
      <w:b/>
      <w:sz w:val="16"/>
    </w:rPr>
  </w:style>
  <w:style w:type="character" w:customStyle="1" w:styleId="10">
    <w:name w:val="Стиль1"/>
    <w:basedOn w:val="a0"/>
    <w:uiPriority w:val="1"/>
    <w:rsid w:val="004D38D0"/>
    <w:rPr>
      <w:rFonts w:ascii="Arial" w:hAnsi="Arial"/>
      <w:b/>
      <w:sz w:val="16"/>
    </w:rPr>
  </w:style>
  <w:style w:type="character" w:customStyle="1" w:styleId="9">
    <w:name w:val="Стиль Замещающий текст + 9 пт"/>
    <w:basedOn w:val="ac"/>
    <w:rsid w:val="0079212F"/>
    <w:rPr>
      <w:color w:val="D9D9D9" w:themeColor="background1" w:themeShade="D9"/>
      <w:sz w:val="16"/>
    </w:rPr>
  </w:style>
  <w:style w:type="character" w:customStyle="1" w:styleId="ad">
    <w:name w:val="Стиль внутри формы"/>
    <w:basedOn w:val="a0"/>
    <w:uiPriority w:val="1"/>
    <w:rsid w:val="0079212F"/>
    <w:rPr>
      <w:rFonts w:asciiTheme="minorHAnsi" w:hAnsiTheme="minorHAnsi" w:cs="Calibri" w:hint="default"/>
      <w:b/>
      <w:bCs w:val="0"/>
      <w:sz w:val="18"/>
    </w:rPr>
  </w:style>
  <w:style w:type="character" w:customStyle="1" w:styleId="60">
    <w:name w:val="Заголовок 6 Знак"/>
    <w:basedOn w:val="a0"/>
    <w:link w:val="6"/>
    <w:rsid w:val="0079212F"/>
    <w:rPr>
      <w:b/>
      <w:bCs/>
      <w:sz w:val="22"/>
      <w:szCs w:val="22"/>
    </w:rPr>
  </w:style>
  <w:style w:type="paragraph" w:styleId="ae">
    <w:name w:val="footer"/>
    <w:basedOn w:val="a"/>
    <w:link w:val="af"/>
    <w:rsid w:val="00AD0B1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AD0B14"/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AD0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ljo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1050B5697424BD096BD7C7DC3086D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FF7F37-A384-4FDA-B351-7AB20E06758B}"/>
      </w:docPartPr>
      <w:docPartBody>
        <w:p w:rsidR="00000000" w:rsidRDefault="00E86908">
          <w:pPr>
            <w:pStyle w:val="B1050B5697424BD096BD7C7DC3086DDB"/>
          </w:pPr>
          <w:r>
            <w:rPr>
              <w:rStyle w:val="9"/>
              <w:sz w:val="16"/>
            </w:rPr>
            <w:t xml:space="preserve">Место для ввода </w:t>
          </w:r>
          <w:r>
            <w:rPr>
              <w:rStyle w:val="9"/>
              <w:sz w:val="16"/>
            </w:rPr>
            <w:t>текста.</w:t>
          </w:r>
        </w:p>
      </w:docPartBody>
    </w:docPart>
    <w:docPart>
      <w:docPartPr>
        <w:name w:val="41EB701EF6644E2DA89E3EF3867043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088157-B829-4312-A588-C1DDDB269176}"/>
      </w:docPartPr>
      <w:docPartBody>
        <w:p w:rsidR="00000000" w:rsidRDefault="00E86908">
          <w:pPr>
            <w:pStyle w:val="41EB701EF6644E2DA89E3EF3867043F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9F5A22D13674217AEB2D466047932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784D77-FA62-4739-8C9E-24DC64CB0100}"/>
      </w:docPartPr>
      <w:docPartBody>
        <w:p w:rsidR="00000000" w:rsidRDefault="00E86908">
          <w:pPr>
            <w:pStyle w:val="19F5A22D13674217AEB2D466047932D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DD802C30474466F9ACB112032D3D7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DE9DB1-1443-4FC4-9FA0-C5D3A933F580}"/>
      </w:docPartPr>
      <w:docPartBody>
        <w:p w:rsidR="00000000" w:rsidRDefault="00E86908">
          <w:pPr>
            <w:pStyle w:val="2DD802C30474466F9ACB112032D3D7D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54BCA7F65E143878A3C790D14AA44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F0AB41-6340-4133-8246-E42EABF262C9}"/>
      </w:docPartPr>
      <w:docPartBody>
        <w:p w:rsidR="00000000" w:rsidRDefault="00E86908">
          <w:pPr>
            <w:pStyle w:val="154BCA7F65E143878A3C790D14AA44E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BF857CE3B574982972CDA7D308032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0C4D0F-200E-4D87-90B0-511FF4350E40}"/>
      </w:docPartPr>
      <w:docPartBody>
        <w:p w:rsidR="00000000" w:rsidRDefault="00E86908">
          <w:pPr>
            <w:pStyle w:val="3BF857CE3B574982972CDA7D3080325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5B33AED5C0A4F289B66DDCD4D4DDC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CADDC4-2D72-4457-8538-237E20D45319}"/>
      </w:docPartPr>
      <w:docPartBody>
        <w:p w:rsidR="00000000" w:rsidRDefault="00E86908">
          <w:pPr>
            <w:pStyle w:val="85B33AED5C0A4F289B66DDCD4D4DDC9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AF9AE23D74B41B6A45F70082C6058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9AB5F7-9E02-4D5E-ABBE-749D1111AD30}"/>
      </w:docPartPr>
      <w:docPartBody>
        <w:p w:rsidR="00000000" w:rsidRDefault="00E86908">
          <w:pPr>
            <w:pStyle w:val="5AF9AE23D74B41B6A45F70082C6058C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43B05B4A72E451E80A975013AEC15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292167-37B5-42B3-A6DF-DB7EF87880AA}"/>
      </w:docPartPr>
      <w:docPartBody>
        <w:p w:rsidR="00000000" w:rsidRDefault="00E86908">
          <w:pPr>
            <w:pStyle w:val="943B05B4A72E451E80A975013AEC157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98E77D9F43649FEA775009AC13395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A7136C-4E13-40A1-BF6D-DDA635BAE52A}"/>
      </w:docPartPr>
      <w:docPartBody>
        <w:p w:rsidR="00000000" w:rsidRDefault="00E86908">
          <w:pPr>
            <w:pStyle w:val="698E77D9F43649FEA775009AC13395BD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D918CE1D27EC4B6BB58B9B76B3F46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92D91A-1295-49B1-A40F-FB86A2421F41}"/>
      </w:docPartPr>
      <w:docPartBody>
        <w:p w:rsidR="00000000" w:rsidRDefault="00E86908">
          <w:pPr>
            <w:pStyle w:val="D918CE1D27EC4B6BB58B9B76B3F465B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55DA7FF51E0470C97E3272E97548D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80177D-C402-4B69-964A-5B37C570D5BE}"/>
      </w:docPartPr>
      <w:docPartBody>
        <w:p w:rsidR="00000000" w:rsidRDefault="00E86908">
          <w:pPr>
            <w:pStyle w:val="655DA7FF51E0470C97E3272E97548DC5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615F8700B1ED44C29CA9EBBF982DD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340099-67C7-4701-9CB1-FBC7583F1F1F}"/>
      </w:docPartPr>
      <w:docPartBody>
        <w:p w:rsidR="00000000" w:rsidRDefault="00E86908">
          <w:pPr>
            <w:pStyle w:val="615F8700B1ED44C29CA9EBBF982DDF6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40DE717FD5147F1A9E9A2155B47D2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1FE4DB-44A7-4064-B75C-AFB1AB5F23F5}"/>
      </w:docPartPr>
      <w:docPartBody>
        <w:p w:rsidR="00000000" w:rsidRDefault="00E86908">
          <w:pPr>
            <w:pStyle w:val="340DE717FD5147F1A9E9A2155B47D253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F0B37EDFD12F424DBD26C4D8C210C8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397EA5-AA61-4EF7-8B1F-37BD10DD9216}"/>
      </w:docPartPr>
      <w:docPartBody>
        <w:p w:rsidR="00000000" w:rsidRDefault="00E86908">
          <w:pPr>
            <w:pStyle w:val="F0B37EDFD12F424DBD26C4D8C210C832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25D15395D9904A2DBC359FEAB1D73E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8183AA-1474-4EF7-A4CD-35934B60DF68}"/>
      </w:docPartPr>
      <w:docPartBody>
        <w:p w:rsidR="00000000" w:rsidRDefault="00E86908">
          <w:pPr>
            <w:pStyle w:val="25D15395D9904A2DBC359FEAB1D73E7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F2782888B5A42419A977CCAC3B98C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25F0F0-61B2-456A-8B25-0263A8CD2D1A}"/>
      </w:docPartPr>
      <w:docPartBody>
        <w:p w:rsidR="00000000" w:rsidRDefault="00E86908">
          <w:pPr>
            <w:pStyle w:val="EF2782888B5A42419A977CCAC3B98CC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A088BCEDF2042ABAFBD1FC3231404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2B2253-7D6C-4B49-BF43-8277B9997D23}"/>
      </w:docPartPr>
      <w:docPartBody>
        <w:p w:rsidR="00000000" w:rsidRDefault="00E86908">
          <w:pPr>
            <w:pStyle w:val="8A088BCEDF2042ABAFBD1FC3231404C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A6850B1C9C342F7BBEBEBE5464777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63C74B-28EA-41B4-938A-1BD2EBC78A22}"/>
      </w:docPartPr>
      <w:docPartBody>
        <w:p w:rsidR="00000000" w:rsidRDefault="00E86908">
          <w:pPr>
            <w:pStyle w:val="6A6850B1C9C342F7BBEBEBE54647779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6CF2C35F1294E958651D182F2FCDB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65825A-3171-42C0-8C9A-C0D20D6CDD9B}"/>
      </w:docPartPr>
      <w:docPartBody>
        <w:p w:rsidR="00000000" w:rsidRDefault="00E86908">
          <w:pPr>
            <w:pStyle w:val="26CF2C35F1294E958651D182F2FCDBD5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79E97A3CC3C14DB589355807A4D30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15FCB1-B01B-4B7D-8A54-C7D83C0B6BA9}"/>
      </w:docPartPr>
      <w:docPartBody>
        <w:p w:rsidR="00000000" w:rsidRDefault="00E86908">
          <w:pPr>
            <w:pStyle w:val="79E97A3CC3C14DB589355807A4D3090F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8018B0CC3E744C5E8C85BEFF1CF753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DD9A1D-46B1-4B56-8A88-B27262A88E33}"/>
      </w:docPartPr>
      <w:docPartBody>
        <w:p w:rsidR="00000000" w:rsidRDefault="00E86908">
          <w:pPr>
            <w:pStyle w:val="8018B0CC3E744C5E8C85BEFF1CF7533B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D2A1584B1AE74119B04B08BE085973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07E080-E8BD-43D1-85D5-4C155EEF2CA9}"/>
      </w:docPartPr>
      <w:docPartBody>
        <w:p w:rsidR="00000000" w:rsidRDefault="00E86908">
          <w:pPr>
            <w:pStyle w:val="D2A1584B1AE74119B04B08BE0859730A"/>
          </w:pPr>
          <w:r w:rsidRPr="00FB395F">
            <w:rPr>
              <w:rStyle w:val="a3"/>
            </w:rPr>
            <w:t xml:space="preserve">Выберите </w:t>
          </w:r>
          <w:r w:rsidRPr="00FB395F">
            <w:rPr>
              <w:rStyle w:val="a3"/>
            </w:rPr>
            <w:t>элемент.</w:t>
          </w:r>
        </w:p>
      </w:docPartBody>
    </w:docPart>
    <w:docPart>
      <w:docPartPr>
        <w:name w:val="0F9BC065045444DB826BDB1012192A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25C925-C1CF-446C-A08D-1B92D7D8BB07}"/>
      </w:docPartPr>
      <w:docPartBody>
        <w:p w:rsidR="00000000" w:rsidRDefault="00E86908">
          <w:pPr>
            <w:pStyle w:val="0F9BC065045444DB826BDB1012192AA5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A99D21417D4A47F8A929B7E39456FD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1C821A-4971-4252-BA28-B7249A73F2A4}"/>
      </w:docPartPr>
      <w:docPartBody>
        <w:p w:rsidR="00000000" w:rsidRDefault="00E86908">
          <w:pPr>
            <w:pStyle w:val="A99D21417D4A47F8A929B7E39456FDE7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6B8C55F7258641F4A4E142EED38059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54FC64-9C9D-4CE3-B2F6-115533F603E1}"/>
      </w:docPartPr>
      <w:docPartBody>
        <w:p w:rsidR="00000000" w:rsidRDefault="00E86908">
          <w:pPr>
            <w:pStyle w:val="6B8C55F7258641F4A4E142EED3805943"/>
          </w:pPr>
          <w:r w:rsidRPr="00FB395F">
            <w:rPr>
              <w:rStyle w:val="a3"/>
            </w:rPr>
            <w:t>Выберите элемент.</w:t>
          </w:r>
        </w:p>
      </w:docPartBody>
    </w:docPart>
    <w:docPart>
      <w:docPartPr>
        <w:name w:val="A2712C46BF2B41BDBC1919BCC42298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426A43-2E39-4179-8D8E-95641BB1455F}"/>
      </w:docPartPr>
      <w:docPartBody>
        <w:p w:rsidR="00000000" w:rsidRDefault="00E86908">
          <w:pPr>
            <w:pStyle w:val="A2712C46BF2B41BDBC1919BCC42298D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3A3F6F11A604C56BEA5A803025D73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D95788-9954-45E1-A334-7076C5FC64BF}"/>
      </w:docPartPr>
      <w:docPartBody>
        <w:p w:rsidR="00000000" w:rsidRDefault="00E86908">
          <w:pPr>
            <w:pStyle w:val="33A3F6F11A604C56BEA5A803025D736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669CB261D784500961E94FB7CC2E1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854C7B-E8F7-4141-A148-8540CCD5824D}"/>
      </w:docPartPr>
      <w:docPartBody>
        <w:p w:rsidR="00000000" w:rsidRDefault="00E86908">
          <w:pPr>
            <w:pStyle w:val="B669CB261D784500961E94FB7CC2E190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C3844983FE634AD8AD7199F9060C8A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DCA12E-7083-42F5-B2C3-904607B1DE7A}"/>
      </w:docPartPr>
      <w:docPartBody>
        <w:p w:rsidR="00000000" w:rsidRDefault="00E86908">
          <w:pPr>
            <w:pStyle w:val="C3844983FE634AD8AD7199F9060C8ABB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544B5D16753C40CB89C5B1117AC6E0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2F3549-CC58-48C2-BF44-116381B3ACBA}"/>
      </w:docPartPr>
      <w:docPartBody>
        <w:p w:rsidR="00000000" w:rsidRDefault="00E86908">
          <w:pPr>
            <w:pStyle w:val="544B5D16753C40CB89C5B1117AC6E02D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1ED4C8BDFC184F63B49B36B0A046A7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3DC360-6150-455E-A28A-04B03A084264}"/>
      </w:docPartPr>
      <w:docPartBody>
        <w:p w:rsidR="00000000" w:rsidRDefault="00E86908">
          <w:pPr>
            <w:pStyle w:val="1ED4C8BDFC184F63B49B36B0A046A785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E7B1B851A7F84F11871CCD2BC8A4D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97BCF8-6CC1-4368-BA34-EE2E25FC59F7}"/>
      </w:docPartPr>
      <w:docPartBody>
        <w:p w:rsidR="00000000" w:rsidRDefault="00E86908">
          <w:pPr>
            <w:pStyle w:val="E7B1B851A7F84F11871CCD2BC8A4D0E3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E5161CF8DA684EBFB7387E5601F7B7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F4FC2C-7926-4BAF-B4EB-1F196BBCB86F}"/>
      </w:docPartPr>
      <w:docPartBody>
        <w:p w:rsidR="00000000" w:rsidRDefault="00E86908">
          <w:pPr>
            <w:pStyle w:val="E5161CF8DA684EBFB7387E5601F7B7E1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4ED27A87EBBA44CC92696EA6E7CD7F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B66B0B-61E7-4442-AEEE-D811BAB8E503}"/>
      </w:docPartPr>
      <w:docPartBody>
        <w:p w:rsidR="00000000" w:rsidRDefault="00E86908">
          <w:pPr>
            <w:pStyle w:val="4ED27A87EBBA44CC92696EA6E7CD7FD3"/>
          </w:pPr>
          <w:r w:rsidRPr="003B79B2">
            <w:rPr>
              <w:rStyle w:val="a3"/>
              <w:b/>
              <w:sz w:val="18"/>
            </w:rPr>
            <w:t>М</w:t>
          </w:r>
          <w:r w:rsidRPr="003B79B2">
            <w:rPr>
              <w:rStyle w:val="a3"/>
              <w:b/>
              <w:sz w:val="18"/>
            </w:rPr>
            <w:t>есто для ввода текста.</w:t>
          </w:r>
        </w:p>
      </w:docPartBody>
    </w:docPart>
    <w:docPart>
      <w:docPartPr>
        <w:name w:val="B5B84565FB234C968D0308236E660E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8C06B4-3FC6-462B-8A9B-33951B948112}"/>
      </w:docPartPr>
      <w:docPartBody>
        <w:p w:rsidR="00000000" w:rsidRDefault="00E86908">
          <w:pPr>
            <w:pStyle w:val="B5B84565FB234C968D0308236E660EA0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FF0B09F3616C4FFCB8E027D65FA969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8F1A7E-0449-40FE-A46F-A21A2810181B}"/>
      </w:docPartPr>
      <w:docPartBody>
        <w:p w:rsidR="00000000" w:rsidRDefault="00E86908">
          <w:pPr>
            <w:pStyle w:val="FF0B09F3616C4FFCB8E027D65FA969C7"/>
          </w:pPr>
          <w:r w:rsidRPr="003B79B2"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F85887C6A24D4048BB2509AEEEFBE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4E5192-F9E7-4853-976E-06914AD163FD}"/>
      </w:docPartPr>
      <w:docPartBody>
        <w:p w:rsidR="00000000" w:rsidRDefault="00E86908">
          <w:pPr>
            <w:pStyle w:val="F85887C6A24D4048BB2509AEEEFBE45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5E05610C1AE497190A51727447E04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BFD4E0-9BD9-4FD2-80AB-AF47DB9CDFB7}"/>
      </w:docPartPr>
      <w:docPartBody>
        <w:p w:rsidR="00000000" w:rsidRDefault="00E86908">
          <w:pPr>
            <w:pStyle w:val="05E05610C1AE497190A51727447E04F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99860566A6D432EBB94698510A251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4C9381-56AE-44F4-9434-3274868B52D8}"/>
      </w:docPartPr>
      <w:docPartBody>
        <w:p w:rsidR="00000000" w:rsidRDefault="00E86908">
          <w:pPr>
            <w:pStyle w:val="399860566A6D432EBB94698510A251A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645AAE95CC7411392D23253CD47E9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3D5536-EBA6-4680-9AB0-FFD768CFFA4C}"/>
      </w:docPartPr>
      <w:docPartBody>
        <w:p w:rsidR="00000000" w:rsidRDefault="00E86908">
          <w:pPr>
            <w:pStyle w:val="6645AAE95CC7411392D23253CD47E98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908"/>
    <w:rsid w:val="00E8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B1050B5697424BD096BD7C7DC3086DDB">
    <w:name w:val="B1050B5697424BD096BD7C7DC3086DDB"/>
  </w:style>
  <w:style w:type="paragraph" w:customStyle="1" w:styleId="41EB701EF6644E2DA89E3EF3867043FB">
    <w:name w:val="41EB701EF6644E2DA89E3EF3867043FB"/>
  </w:style>
  <w:style w:type="paragraph" w:customStyle="1" w:styleId="19F5A22D13674217AEB2D466047932D5">
    <w:name w:val="19F5A22D13674217AEB2D466047932D5"/>
  </w:style>
  <w:style w:type="paragraph" w:customStyle="1" w:styleId="2DD802C30474466F9ACB112032D3D7D4">
    <w:name w:val="2DD802C30474466F9ACB112032D3D7D4"/>
  </w:style>
  <w:style w:type="paragraph" w:customStyle="1" w:styleId="154BCA7F65E143878A3C790D14AA44EC">
    <w:name w:val="154BCA7F65E143878A3C790D14AA44EC"/>
  </w:style>
  <w:style w:type="paragraph" w:customStyle="1" w:styleId="3BF857CE3B574982972CDA7D3080325E">
    <w:name w:val="3BF857CE3B574982972CDA7D3080325E"/>
  </w:style>
  <w:style w:type="paragraph" w:customStyle="1" w:styleId="85B33AED5C0A4F289B66DDCD4D4DDC9E">
    <w:name w:val="85B33AED5C0A4F289B66DDCD4D4DDC9E"/>
  </w:style>
  <w:style w:type="paragraph" w:customStyle="1" w:styleId="5AF9AE23D74B41B6A45F70082C6058C0">
    <w:name w:val="5AF9AE23D74B41B6A45F70082C6058C0"/>
  </w:style>
  <w:style w:type="paragraph" w:customStyle="1" w:styleId="943B05B4A72E451E80A975013AEC1572">
    <w:name w:val="943B05B4A72E451E80A975013AEC1572"/>
  </w:style>
  <w:style w:type="character" w:styleId="a3">
    <w:name w:val="Placeholder Text"/>
    <w:basedOn w:val="a0"/>
    <w:uiPriority w:val="99"/>
    <w:semiHidden/>
  </w:style>
  <w:style w:type="paragraph" w:customStyle="1" w:styleId="698E77D9F43649FEA775009AC13395BD">
    <w:name w:val="698E77D9F43649FEA775009AC13395BD"/>
  </w:style>
  <w:style w:type="paragraph" w:customStyle="1" w:styleId="D918CE1D27EC4B6BB58B9B76B3F465B0">
    <w:name w:val="D918CE1D27EC4B6BB58B9B76B3F465B0"/>
  </w:style>
  <w:style w:type="paragraph" w:customStyle="1" w:styleId="655DA7FF51E0470C97E3272E97548DC5">
    <w:name w:val="655DA7FF51E0470C97E3272E97548DC5"/>
  </w:style>
  <w:style w:type="paragraph" w:customStyle="1" w:styleId="615F8700B1ED44C29CA9EBBF982DDF67">
    <w:name w:val="615F8700B1ED44C29CA9EBBF982DDF67"/>
  </w:style>
  <w:style w:type="paragraph" w:customStyle="1" w:styleId="340DE717FD5147F1A9E9A2155B47D253">
    <w:name w:val="340DE717FD5147F1A9E9A2155B47D253"/>
  </w:style>
  <w:style w:type="paragraph" w:customStyle="1" w:styleId="F0B37EDFD12F424DBD26C4D8C210C832">
    <w:name w:val="F0B37EDFD12F424DBD26C4D8C210C832"/>
  </w:style>
  <w:style w:type="paragraph" w:customStyle="1" w:styleId="25D15395D9904A2DBC359FEAB1D73E7D">
    <w:name w:val="25D15395D9904A2DBC359FEAB1D73E7D"/>
  </w:style>
  <w:style w:type="paragraph" w:customStyle="1" w:styleId="EF2782888B5A42419A977CCAC3B98CCC">
    <w:name w:val="EF2782888B5A42419A977CCAC3B98CCC"/>
  </w:style>
  <w:style w:type="paragraph" w:customStyle="1" w:styleId="8A088BCEDF2042ABAFBD1FC3231404C7">
    <w:name w:val="8A088BCEDF2042ABAFBD1FC3231404C7"/>
  </w:style>
  <w:style w:type="paragraph" w:customStyle="1" w:styleId="6A6850B1C9C342F7BBEBEBE54647779D">
    <w:name w:val="6A6850B1C9C342F7BBEBEBE54647779D"/>
  </w:style>
  <w:style w:type="paragraph" w:customStyle="1" w:styleId="26CF2C35F1294E958651D182F2FCDBD5">
    <w:name w:val="26CF2C35F1294E958651D182F2FCDBD5"/>
  </w:style>
  <w:style w:type="paragraph" w:customStyle="1" w:styleId="79E97A3CC3C14DB589355807A4D3090F">
    <w:name w:val="79E97A3CC3C14DB589355807A4D3090F"/>
  </w:style>
  <w:style w:type="paragraph" w:customStyle="1" w:styleId="8018B0CC3E744C5E8C85BEFF1CF7533B">
    <w:name w:val="8018B0CC3E744C5E8C85BEFF1CF7533B"/>
  </w:style>
  <w:style w:type="paragraph" w:customStyle="1" w:styleId="D2A1584B1AE74119B04B08BE0859730A">
    <w:name w:val="D2A1584B1AE74119B04B08BE0859730A"/>
  </w:style>
  <w:style w:type="paragraph" w:customStyle="1" w:styleId="0F9BC065045444DB826BDB1012192AA5">
    <w:name w:val="0F9BC065045444DB826BDB1012192AA5"/>
  </w:style>
  <w:style w:type="paragraph" w:customStyle="1" w:styleId="A99D21417D4A47F8A929B7E39456FDE7">
    <w:name w:val="A99D21417D4A47F8A929B7E39456FDE7"/>
  </w:style>
  <w:style w:type="paragraph" w:customStyle="1" w:styleId="6B8C55F7258641F4A4E142EED3805943">
    <w:name w:val="6B8C55F7258641F4A4E142EED3805943"/>
  </w:style>
  <w:style w:type="paragraph" w:customStyle="1" w:styleId="A2712C46BF2B41BDBC1919BCC42298DA">
    <w:name w:val="A2712C46BF2B41BDBC1919BCC42298DA"/>
  </w:style>
  <w:style w:type="paragraph" w:customStyle="1" w:styleId="33A3F6F11A604C56BEA5A803025D736F">
    <w:name w:val="33A3F6F11A604C56BEA5A803025D736F"/>
  </w:style>
  <w:style w:type="paragraph" w:customStyle="1" w:styleId="B669CB261D784500961E94FB7CC2E190">
    <w:name w:val="B669CB261D784500961E94FB7CC2E190"/>
  </w:style>
  <w:style w:type="paragraph" w:customStyle="1" w:styleId="C3844983FE634AD8AD7199F9060C8ABB">
    <w:name w:val="C3844983FE634AD8AD7199F9060C8ABB"/>
  </w:style>
  <w:style w:type="paragraph" w:customStyle="1" w:styleId="544B5D16753C40CB89C5B1117AC6E02D">
    <w:name w:val="544B5D16753C40CB89C5B1117AC6E02D"/>
  </w:style>
  <w:style w:type="paragraph" w:customStyle="1" w:styleId="1ED4C8BDFC184F63B49B36B0A046A785">
    <w:name w:val="1ED4C8BDFC184F63B49B36B0A046A785"/>
  </w:style>
  <w:style w:type="paragraph" w:customStyle="1" w:styleId="E7B1B851A7F84F11871CCD2BC8A4D0E3">
    <w:name w:val="E7B1B851A7F84F11871CCD2BC8A4D0E3"/>
  </w:style>
  <w:style w:type="paragraph" w:customStyle="1" w:styleId="E5161CF8DA684EBFB7387E5601F7B7E1">
    <w:name w:val="E5161CF8DA684EBFB7387E5601F7B7E1"/>
  </w:style>
  <w:style w:type="paragraph" w:customStyle="1" w:styleId="4ED27A87EBBA44CC92696EA6E7CD7FD3">
    <w:name w:val="4ED27A87EBBA44CC92696EA6E7CD7FD3"/>
  </w:style>
  <w:style w:type="paragraph" w:customStyle="1" w:styleId="B5B84565FB234C968D0308236E660EA0">
    <w:name w:val="B5B84565FB234C968D0308236E660EA0"/>
  </w:style>
  <w:style w:type="paragraph" w:customStyle="1" w:styleId="FF0B09F3616C4FFCB8E027D65FA969C7">
    <w:name w:val="FF0B09F3616C4FFCB8E027D65FA969C7"/>
  </w:style>
  <w:style w:type="paragraph" w:customStyle="1" w:styleId="F85887C6A24D4048BB2509AEEEFBE45B">
    <w:name w:val="F85887C6A24D4048BB2509AEEEFBE45B"/>
  </w:style>
  <w:style w:type="paragraph" w:customStyle="1" w:styleId="05E05610C1AE497190A51727447E04F6">
    <w:name w:val="05E05610C1AE497190A51727447E04F6"/>
  </w:style>
  <w:style w:type="paragraph" w:customStyle="1" w:styleId="399860566A6D432EBB94698510A251A0">
    <w:name w:val="399860566A6D432EBB94698510A251A0"/>
  </w:style>
  <w:style w:type="paragraph" w:customStyle="1" w:styleId="6645AAE95CC7411392D23253CD47E983">
    <w:name w:val="6645AAE95CC7411392D23253CD47E983"/>
  </w:style>
  <w:style w:type="paragraph" w:customStyle="1" w:styleId="D0DC76161C8F4AF69C5EB9C9619E0130">
    <w:name w:val="D0DC76161C8F4AF69C5EB9C9619E0130"/>
    <w:rsid w:val="00E869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КЗ ТЭР ОС ОФ IP67 Ех</Template>
  <TotalTime>2</TotalTime>
  <Pages>2</Pages>
  <Words>662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ОС ОФ Ех</vt:lpstr>
    </vt:vector>
  </TitlesOfParts>
  <Company>vzljot</Company>
  <LinksUpToDate>false</LinksUpToDate>
  <CharactersWithSpaces>4636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ОС ОФ Ех</dc:title>
  <dc:subject/>
  <dc:creator>Беляков Александр Алексеевич</dc:creator>
  <cp:keywords/>
  <dc:description/>
  <cp:lastModifiedBy>Беляков Александр Алексеевич</cp:lastModifiedBy>
  <cp:revision>1</cp:revision>
  <cp:lastPrinted>2014-08-18T07:58:00Z</cp:lastPrinted>
  <dcterms:created xsi:type="dcterms:W3CDTF">2024-08-01T06:11:00Z</dcterms:created>
  <dcterms:modified xsi:type="dcterms:W3CDTF">2024-08-01T06:13:00Z</dcterms:modified>
</cp:coreProperties>
</file>